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45795" w14:textId="77777777" w:rsidR="00D35047" w:rsidRPr="001D0386" w:rsidRDefault="00D35047" w:rsidP="00211221">
      <w:pPr>
        <w:tabs>
          <w:tab w:val="left" w:pos="4820"/>
        </w:tabs>
        <w:spacing w:line="276" w:lineRule="auto"/>
        <w:jc w:val="both"/>
        <w:rPr>
          <w:b/>
          <w:sz w:val="22"/>
          <w:szCs w:val="22"/>
        </w:rPr>
      </w:pPr>
    </w:p>
    <w:tbl>
      <w:tblPr>
        <w:tblW w:w="48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1465"/>
        <w:gridCol w:w="6441"/>
      </w:tblGrid>
      <w:tr w:rsidR="00EB338E" w:rsidRPr="001D0386" w14:paraId="7013C8C1" w14:textId="77777777" w:rsidTr="0035413F">
        <w:trPr>
          <w:trHeight w:val="233"/>
          <w:jc w:val="center"/>
        </w:trPr>
        <w:tc>
          <w:tcPr>
            <w:tcW w:w="1098" w:type="pct"/>
            <w:vAlign w:val="center"/>
          </w:tcPr>
          <w:p w14:paraId="4E7FB91C" w14:textId="77777777" w:rsidR="00A91D09" w:rsidRPr="001D0386" w:rsidRDefault="00A91D09" w:rsidP="0021122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6DEF35BB" w14:textId="77777777" w:rsidR="00EB338E" w:rsidRPr="001D0386" w:rsidRDefault="00EB338E" w:rsidP="0021122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1D0386">
              <w:rPr>
                <w:b/>
                <w:bCs/>
                <w:sz w:val="22"/>
                <w:szCs w:val="22"/>
              </w:rPr>
              <w:t>VERBALE</w:t>
            </w:r>
            <w:r w:rsidRPr="001D0386">
              <w:rPr>
                <w:bCs/>
                <w:sz w:val="22"/>
                <w:szCs w:val="22"/>
              </w:rPr>
              <w:t xml:space="preserve"> N. _____</w:t>
            </w:r>
          </w:p>
          <w:p w14:paraId="2820AB86" w14:textId="14ED47FB" w:rsidR="00A91D09" w:rsidRPr="001D0386" w:rsidRDefault="00A91D09" w:rsidP="0021122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3" w:type="pct"/>
            <w:vAlign w:val="center"/>
          </w:tcPr>
          <w:p w14:paraId="0860F698" w14:textId="77777777" w:rsidR="00EB338E" w:rsidRPr="001D0386" w:rsidRDefault="00EB338E" w:rsidP="0021122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D0386">
              <w:rPr>
                <w:b/>
                <w:bCs/>
                <w:sz w:val="22"/>
                <w:szCs w:val="22"/>
              </w:rPr>
              <w:t xml:space="preserve">SCRUTINIO </w:t>
            </w:r>
          </w:p>
        </w:tc>
        <w:tc>
          <w:tcPr>
            <w:tcW w:w="3180" w:type="pct"/>
            <w:vAlign w:val="center"/>
          </w:tcPr>
          <w:p w14:paraId="2DB2E69E" w14:textId="773E17D6" w:rsidR="00932614" w:rsidRDefault="00932614" w:rsidP="00146B59">
            <w:pPr>
              <w:pStyle w:val="Normal1"/>
              <w:spacing w:line="271" w:lineRule="auto"/>
              <w:ind w:right="718"/>
              <w:jc w:val="both"/>
            </w:pPr>
            <w:r>
              <w:rPr>
                <w:b/>
              </w:rPr>
              <w:t xml:space="preserve">ESAMI </w:t>
            </w:r>
            <w:r w:rsidR="00146B59">
              <w:rPr>
                <w:b/>
              </w:rPr>
              <w:t>DI IDONEITÀ</w:t>
            </w:r>
          </w:p>
          <w:p w14:paraId="434614A3" w14:textId="77777777" w:rsidR="00932614" w:rsidRDefault="00932614" w:rsidP="00211221">
            <w:pPr>
              <w:pStyle w:val="Normal1"/>
              <w:jc w:val="both"/>
            </w:pPr>
            <w:r>
              <w:rPr>
                <w:b/>
              </w:rPr>
              <w:t>Ammissione alla frequenza della classe……….</w:t>
            </w:r>
          </w:p>
          <w:p w14:paraId="0AE0E091" w14:textId="516513BC" w:rsidR="00EB338E" w:rsidRPr="001D0386" w:rsidRDefault="00EB338E" w:rsidP="0021122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2098927" w14:textId="77777777" w:rsidR="00BA3838" w:rsidRPr="001D0386" w:rsidRDefault="00BA3838" w:rsidP="00211221">
      <w:pPr>
        <w:spacing w:line="276" w:lineRule="auto"/>
        <w:jc w:val="both"/>
        <w:rPr>
          <w:b/>
          <w:sz w:val="22"/>
          <w:szCs w:val="22"/>
          <w:u w:val="single"/>
        </w:rPr>
      </w:pPr>
    </w:p>
    <w:p w14:paraId="0F05EB6B" w14:textId="76BE3336" w:rsidR="00211221" w:rsidRDefault="00912D97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L’anno 2024 </w:t>
      </w:r>
      <w:r w:rsidR="00932614" w:rsidRPr="00912D97">
        <w:rPr>
          <w:sz w:val="22"/>
          <w:szCs w:val="22"/>
        </w:rPr>
        <w:t>il giorno __________del mese di ______________, nei lo</w:t>
      </w:r>
      <w:r>
        <w:rPr>
          <w:sz w:val="22"/>
          <w:szCs w:val="22"/>
        </w:rPr>
        <w:t xml:space="preserve">cali del Liceo Verga di Adrano, </w:t>
      </w:r>
      <w:r w:rsidR="00932614" w:rsidRPr="00912D97">
        <w:rPr>
          <w:sz w:val="22"/>
          <w:szCs w:val="22"/>
        </w:rPr>
        <w:t>alle ore _______________ si è riunito il Con</w:t>
      </w:r>
      <w:r w:rsidR="005C618E">
        <w:rPr>
          <w:sz w:val="22"/>
          <w:szCs w:val="22"/>
        </w:rPr>
        <w:t xml:space="preserve">siglio della Classe__________, </w:t>
      </w:r>
      <w:r w:rsidR="00932614" w:rsidRPr="00912D97">
        <w:rPr>
          <w:sz w:val="22"/>
          <w:szCs w:val="22"/>
        </w:rPr>
        <w:t xml:space="preserve">sez.__________, su convocazione del Dirigente Scolastico, per discutere e deliberare sul seguente ordine del giorno: </w:t>
      </w:r>
    </w:p>
    <w:p w14:paraId="6D004052" w14:textId="4591592C" w:rsidR="00932614" w:rsidRDefault="00932614" w:rsidP="0035413F">
      <w:pPr>
        <w:pStyle w:val="Normale1"/>
        <w:numPr>
          <w:ilvl w:val="0"/>
          <w:numId w:val="10"/>
        </w:numPr>
        <w:spacing w:before="0" w:beforeAutospacing="0" w:after="0" w:afterAutospacing="0" w:line="360" w:lineRule="auto"/>
        <w:ind w:right="-2"/>
        <w:jc w:val="both"/>
        <w:rPr>
          <w:sz w:val="22"/>
          <w:szCs w:val="22"/>
        </w:rPr>
      </w:pPr>
      <w:r w:rsidRPr="00912D97">
        <w:rPr>
          <w:sz w:val="22"/>
          <w:szCs w:val="22"/>
        </w:rPr>
        <w:t xml:space="preserve">Operazioni di scrutinio Esame </w:t>
      </w:r>
      <w:r w:rsidR="00146B59">
        <w:rPr>
          <w:sz w:val="22"/>
          <w:szCs w:val="22"/>
        </w:rPr>
        <w:t>di idoneità classe  ………………</w:t>
      </w:r>
      <w:r w:rsidR="00211221">
        <w:rPr>
          <w:sz w:val="22"/>
          <w:szCs w:val="22"/>
        </w:rPr>
        <w:t>.</w:t>
      </w:r>
    </w:p>
    <w:p w14:paraId="195EC6DD" w14:textId="77777777" w:rsidR="00211221" w:rsidRPr="00912D97" w:rsidRDefault="00211221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sz w:val="22"/>
          <w:szCs w:val="22"/>
        </w:rPr>
      </w:pPr>
    </w:p>
    <w:p w14:paraId="34D39340" w14:textId="4A392D4F" w:rsidR="00932614" w:rsidRPr="00912D97" w:rsidRDefault="00932614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rFonts w:eastAsia="Calibri"/>
          <w:sz w:val="22"/>
          <w:szCs w:val="22"/>
        </w:rPr>
      </w:pPr>
      <w:r w:rsidRPr="00912D97">
        <w:rPr>
          <w:sz w:val="22"/>
          <w:szCs w:val="22"/>
        </w:rPr>
        <w:t xml:space="preserve"> </w:t>
      </w:r>
      <w:r w:rsidRPr="00912D97">
        <w:rPr>
          <w:rFonts w:eastAsia="Calibri"/>
          <w:sz w:val="22"/>
          <w:szCs w:val="22"/>
        </w:rPr>
        <w:t>Sono presenti i seguenti membri del Consiglio:</w:t>
      </w:r>
    </w:p>
    <w:tbl>
      <w:tblPr>
        <w:tblStyle w:val="TableNormal"/>
        <w:tblW w:w="0" w:type="auto"/>
        <w:tblInd w:w="4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5103"/>
      </w:tblGrid>
      <w:tr w:rsidR="00932614" w:rsidRPr="00912D97" w14:paraId="35C9B285" w14:textId="77777777" w:rsidTr="00146B59"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BA21C" w14:textId="6B6AF38C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1)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26C11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8)</w:t>
            </w:r>
          </w:p>
        </w:tc>
      </w:tr>
      <w:tr w:rsidR="00932614" w:rsidRPr="00912D97" w14:paraId="28C28B3C" w14:textId="77777777" w:rsidTr="00146B59"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27023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2)</w:t>
            </w:r>
          </w:p>
        </w:tc>
        <w:tc>
          <w:tcPr>
            <w:tcW w:w="510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249DB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9)</w:t>
            </w:r>
          </w:p>
        </w:tc>
      </w:tr>
      <w:tr w:rsidR="00932614" w:rsidRPr="00912D97" w14:paraId="396BF590" w14:textId="77777777" w:rsidTr="00146B59"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6440E8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3)</w:t>
            </w:r>
          </w:p>
        </w:tc>
        <w:tc>
          <w:tcPr>
            <w:tcW w:w="510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AE265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10)</w:t>
            </w:r>
          </w:p>
        </w:tc>
      </w:tr>
      <w:tr w:rsidR="00932614" w:rsidRPr="00912D97" w14:paraId="31448B56" w14:textId="77777777" w:rsidTr="00146B59"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B869FB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4)</w:t>
            </w:r>
          </w:p>
        </w:tc>
        <w:tc>
          <w:tcPr>
            <w:tcW w:w="510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6BCC5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11)</w:t>
            </w:r>
          </w:p>
        </w:tc>
      </w:tr>
      <w:tr w:rsidR="00932614" w:rsidRPr="00912D97" w14:paraId="158FBDDA" w14:textId="77777777" w:rsidTr="00146B59"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23DCE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5)</w:t>
            </w:r>
          </w:p>
        </w:tc>
        <w:tc>
          <w:tcPr>
            <w:tcW w:w="510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9E054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12)</w:t>
            </w:r>
          </w:p>
        </w:tc>
      </w:tr>
      <w:tr w:rsidR="00932614" w:rsidRPr="00912D97" w14:paraId="6D23034B" w14:textId="77777777" w:rsidTr="00146B59"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7304AD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6)</w:t>
            </w:r>
          </w:p>
        </w:tc>
        <w:tc>
          <w:tcPr>
            <w:tcW w:w="510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72854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13)</w:t>
            </w:r>
          </w:p>
        </w:tc>
      </w:tr>
      <w:tr w:rsidR="00932614" w:rsidRPr="00912D97" w14:paraId="2269EB0F" w14:textId="77777777" w:rsidTr="00146B59"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239D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7)</w:t>
            </w:r>
          </w:p>
        </w:tc>
        <w:tc>
          <w:tcPr>
            <w:tcW w:w="510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21F5C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912D97">
              <w:rPr>
                <w:rFonts w:eastAsia="Calibri"/>
                <w:sz w:val="22"/>
                <w:szCs w:val="22"/>
              </w:rPr>
              <w:t>14)</w:t>
            </w:r>
          </w:p>
        </w:tc>
      </w:tr>
    </w:tbl>
    <w:p w14:paraId="1A797807" w14:textId="77777777" w:rsidR="00211221" w:rsidRDefault="00932614" w:rsidP="00211221">
      <w:pPr>
        <w:pStyle w:val="Normale1"/>
        <w:spacing w:before="0" w:beforeAutospacing="0" w:after="0" w:afterAutospacing="0" w:line="276" w:lineRule="auto"/>
        <w:jc w:val="both"/>
        <w:rPr>
          <w:rFonts w:eastAsia="Calibri"/>
          <w:sz w:val="22"/>
          <w:szCs w:val="22"/>
        </w:rPr>
      </w:pPr>
      <w:r w:rsidRPr="00912D97">
        <w:rPr>
          <w:rFonts w:eastAsia="Calibri"/>
          <w:sz w:val="22"/>
          <w:szCs w:val="22"/>
        </w:rPr>
        <w:t xml:space="preserve"> </w:t>
      </w:r>
    </w:p>
    <w:p w14:paraId="7E701FE2" w14:textId="026DA00E" w:rsidR="00932614" w:rsidRPr="00912D97" w:rsidRDefault="00932614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rFonts w:eastAsia="Calibri"/>
          <w:sz w:val="22"/>
          <w:szCs w:val="22"/>
        </w:rPr>
      </w:pPr>
      <w:r w:rsidRPr="00912D97">
        <w:rPr>
          <w:rFonts w:eastAsia="Calibri"/>
          <w:sz w:val="22"/>
          <w:szCs w:val="22"/>
        </w:rPr>
        <w:t>Risulta assente il</w:t>
      </w:r>
      <w:r w:rsidR="00211221">
        <w:rPr>
          <w:rFonts w:eastAsia="Calibri"/>
          <w:sz w:val="22"/>
          <w:szCs w:val="22"/>
        </w:rPr>
        <w:t>/la p</w:t>
      </w:r>
      <w:r w:rsidRPr="00912D97">
        <w:rPr>
          <w:rFonts w:eastAsia="Calibri"/>
          <w:sz w:val="22"/>
          <w:szCs w:val="22"/>
        </w:rPr>
        <w:t>rof.</w:t>
      </w:r>
      <w:r w:rsidR="00211221">
        <w:rPr>
          <w:rFonts w:eastAsia="Calibri"/>
          <w:sz w:val="22"/>
          <w:szCs w:val="22"/>
        </w:rPr>
        <w:t>/prof.ssa</w:t>
      </w:r>
      <w:r w:rsidRPr="00912D97">
        <w:rPr>
          <w:rFonts w:eastAsia="Calibri"/>
          <w:sz w:val="22"/>
          <w:szCs w:val="22"/>
        </w:rPr>
        <w:t xml:space="preserve"> ……………………………………………………., sostituito</w:t>
      </w:r>
      <w:r w:rsidR="00211221">
        <w:rPr>
          <w:rFonts w:eastAsia="Calibri"/>
          <w:sz w:val="22"/>
          <w:szCs w:val="22"/>
        </w:rPr>
        <w:t>/a</w:t>
      </w:r>
      <w:r w:rsidRPr="00912D97">
        <w:rPr>
          <w:rFonts w:eastAsia="Calibri"/>
          <w:sz w:val="22"/>
          <w:szCs w:val="22"/>
        </w:rPr>
        <w:t xml:space="preserve"> dal prof</w:t>
      </w:r>
      <w:r w:rsidR="00211221">
        <w:rPr>
          <w:rFonts w:eastAsia="Calibri"/>
          <w:sz w:val="22"/>
          <w:szCs w:val="22"/>
        </w:rPr>
        <w:t xml:space="preserve">./dalla prof.ssa </w:t>
      </w:r>
      <w:r w:rsidRPr="00912D97">
        <w:rPr>
          <w:rFonts w:eastAsia="Calibri"/>
          <w:sz w:val="22"/>
          <w:szCs w:val="22"/>
        </w:rPr>
        <w:t>………………………………………..</w:t>
      </w:r>
    </w:p>
    <w:p w14:paraId="358AF87F" w14:textId="16CAE65D" w:rsidR="00932614" w:rsidRPr="00912D97" w:rsidRDefault="00932614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rFonts w:eastAsia="Calibri"/>
          <w:sz w:val="22"/>
          <w:szCs w:val="22"/>
        </w:rPr>
      </w:pPr>
      <w:r w:rsidRPr="00912D97">
        <w:rPr>
          <w:rFonts w:eastAsia="Calibri"/>
          <w:sz w:val="22"/>
          <w:szCs w:val="22"/>
        </w:rPr>
        <w:t xml:space="preserve">Presiede il Consiglio di Classe </w:t>
      </w:r>
      <w:r w:rsidRPr="00211221">
        <w:rPr>
          <w:rFonts w:eastAsia="Calibri"/>
          <w:color w:val="4F81BD" w:themeColor="accent1"/>
          <w:sz w:val="22"/>
          <w:szCs w:val="22"/>
        </w:rPr>
        <w:t>il Dirigente Scola</w:t>
      </w:r>
      <w:r w:rsidR="00211221" w:rsidRPr="00211221">
        <w:rPr>
          <w:rFonts w:eastAsia="Calibri"/>
          <w:color w:val="4F81BD" w:themeColor="accent1"/>
          <w:sz w:val="22"/>
          <w:szCs w:val="22"/>
        </w:rPr>
        <w:t xml:space="preserve">stico Prof.ssa Loredana Lorena </w:t>
      </w:r>
      <w:r w:rsidR="00211221" w:rsidRPr="00211221">
        <w:rPr>
          <w:rFonts w:eastAsia="Calibri"/>
          <w:i/>
          <w:color w:val="4F81BD" w:themeColor="accent1"/>
          <w:sz w:val="22"/>
          <w:szCs w:val="22"/>
        </w:rPr>
        <w:t>oppure</w:t>
      </w:r>
      <w:r w:rsidRPr="00211221">
        <w:rPr>
          <w:rFonts w:eastAsia="Calibri"/>
          <w:color w:val="4F81BD" w:themeColor="accent1"/>
          <w:sz w:val="22"/>
          <w:szCs w:val="22"/>
        </w:rPr>
        <w:t xml:space="preserve"> per delega del Dirigente Scolastico, il Prof. ……………………………</w:t>
      </w:r>
    </w:p>
    <w:p w14:paraId="23182555" w14:textId="7C7A04BD" w:rsidR="00932614" w:rsidRPr="00912D97" w:rsidRDefault="00932614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rFonts w:eastAsia="Calibri"/>
          <w:sz w:val="22"/>
          <w:szCs w:val="22"/>
        </w:rPr>
      </w:pPr>
      <w:r w:rsidRPr="00912D97">
        <w:rPr>
          <w:rFonts w:eastAsia="Calibri"/>
          <w:sz w:val="22"/>
          <w:szCs w:val="22"/>
        </w:rPr>
        <w:t>Funge da Segretario il Prof. ………………………………..</w:t>
      </w:r>
    </w:p>
    <w:p w14:paraId="0EB1DB28" w14:textId="77777777" w:rsidR="00211221" w:rsidRDefault="00211221" w:rsidP="0035413F">
      <w:pPr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sz w:val="22"/>
          <w:szCs w:val="22"/>
        </w:rPr>
      </w:pPr>
    </w:p>
    <w:p w14:paraId="7B23F10B" w14:textId="5D8391A8" w:rsidR="00120B7E" w:rsidRPr="00912D97" w:rsidRDefault="00932614" w:rsidP="0035413F">
      <w:pPr>
        <w:autoSpaceDE w:val="0"/>
        <w:autoSpaceDN w:val="0"/>
        <w:adjustRightInd w:val="0"/>
        <w:spacing w:line="360" w:lineRule="auto"/>
        <w:ind w:right="-2"/>
        <w:jc w:val="both"/>
        <w:rPr>
          <w:sz w:val="22"/>
          <w:szCs w:val="22"/>
        </w:rPr>
      </w:pPr>
      <w:r w:rsidRPr="00912D97">
        <w:rPr>
          <w:rFonts w:eastAsia="Calibri"/>
          <w:sz w:val="22"/>
          <w:szCs w:val="22"/>
        </w:rPr>
        <w:t>Il Presidente, accertata la validità della seduta e la legittimità delle operazioni di scrutinio, apre il Consiglio precisando che tutti i presenti sono tenuti all’obbligo dell’osservanza del segreto d’ufficio, la cui eventuale violazione comporta sanzioni disciplinari</w:t>
      </w:r>
      <w:r w:rsidR="00120B7E" w:rsidRPr="00912D97">
        <w:rPr>
          <w:rFonts w:eastAsia="Calibri"/>
          <w:sz w:val="22"/>
          <w:szCs w:val="22"/>
        </w:rPr>
        <w:t>,</w:t>
      </w:r>
      <w:r w:rsidRPr="00912D97">
        <w:rPr>
          <w:rFonts w:eastAsia="Calibri"/>
          <w:sz w:val="22"/>
          <w:szCs w:val="22"/>
        </w:rPr>
        <w:t xml:space="preserve"> e che i voti sono assegnati dal Consiglio su proposta </w:t>
      </w:r>
      <w:r w:rsidR="00120B7E" w:rsidRPr="00912D97">
        <w:rPr>
          <w:rFonts w:eastAsia="Calibri"/>
          <w:sz w:val="22"/>
          <w:szCs w:val="22"/>
        </w:rPr>
        <w:t>della commissione</w:t>
      </w:r>
      <w:r w:rsidRPr="00912D97">
        <w:rPr>
          <w:rFonts w:eastAsia="Calibri"/>
          <w:sz w:val="22"/>
          <w:szCs w:val="22"/>
        </w:rPr>
        <w:t xml:space="preserve"> e tenendo conto dei Criteri di Valutazione </w:t>
      </w:r>
      <w:r w:rsidR="00120B7E" w:rsidRPr="00912D97">
        <w:rPr>
          <w:rFonts w:eastAsia="Calibri"/>
          <w:sz w:val="22"/>
          <w:szCs w:val="22"/>
        </w:rPr>
        <w:t>da essa definiti coerentemente con il PTOF</w:t>
      </w:r>
      <w:r w:rsidRPr="00912D97">
        <w:rPr>
          <w:rFonts w:eastAsia="Calibri"/>
          <w:sz w:val="22"/>
          <w:szCs w:val="22"/>
        </w:rPr>
        <w:t>.</w:t>
      </w:r>
      <w:r w:rsidR="00120B7E" w:rsidRPr="00912D97">
        <w:rPr>
          <w:sz w:val="22"/>
          <w:szCs w:val="22"/>
        </w:rPr>
        <w:t xml:space="preserve"> Il presidente ricorda </w:t>
      </w:r>
      <w:r w:rsidR="00211221">
        <w:rPr>
          <w:sz w:val="22"/>
          <w:szCs w:val="22"/>
        </w:rPr>
        <w:t xml:space="preserve">inoltre </w:t>
      </w:r>
      <w:r w:rsidR="00120B7E" w:rsidRPr="00912D97">
        <w:rPr>
          <w:sz w:val="22"/>
          <w:szCs w:val="22"/>
        </w:rPr>
        <w:t xml:space="preserve">che, in base a quanto disposto dall'art. </w:t>
      </w:r>
      <w:r w:rsidR="00146B59">
        <w:rPr>
          <w:sz w:val="22"/>
          <w:szCs w:val="22"/>
        </w:rPr>
        <w:t>6</w:t>
      </w:r>
      <w:r w:rsidR="00120B7E" w:rsidRPr="00912D97">
        <w:rPr>
          <w:sz w:val="22"/>
          <w:szCs w:val="22"/>
        </w:rPr>
        <w:t xml:space="preserve"> comma </w:t>
      </w:r>
      <w:r w:rsidR="00146B59">
        <w:rPr>
          <w:sz w:val="22"/>
          <w:szCs w:val="22"/>
        </w:rPr>
        <w:t>7</w:t>
      </w:r>
      <w:r w:rsidR="00120B7E" w:rsidRPr="00912D97">
        <w:rPr>
          <w:sz w:val="22"/>
          <w:szCs w:val="22"/>
        </w:rPr>
        <w:t xml:space="preserve"> dell’O.M. n. 5 dell’8 febbraio 2021, “</w:t>
      </w:r>
      <w:r w:rsidR="005C618E">
        <w:rPr>
          <w:i/>
          <w:sz w:val="22"/>
          <w:szCs w:val="22"/>
        </w:rPr>
        <w:t>s</w:t>
      </w:r>
      <w:r w:rsidR="00120B7E" w:rsidRPr="00211221">
        <w:rPr>
          <w:i/>
          <w:sz w:val="22"/>
          <w:szCs w:val="22"/>
        </w:rPr>
        <w:t>upera gli esami il candidato che consegue un punteggio minimo di sei decimi in ciascuna delle discipline nelle quali sostiene le prove</w:t>
      </w:r>
      <w:r w:rsidR="00120B7E" w:rsidRPr="00912D97">
        <w:rPr>
          <w:sz w:val="22"/>
          <w:szCs w:val="22"/>
        </w:rPr>
        <w:t>”.</w:t>
      </w:r>
    </w:p>
    <w:p w14:paraId="0D4A5D3E" w14:textId="77777777" w:rsidR="00120B7E" w:rsidRPr="00912D97" w:rsidRDefault="00120B7E" w:rsidP="0035413F">
      <w:pPr>
        <w:spacing w:line="360" w:lineRule="auto"/>
        <w:ind w:right="-2"/>
        <w:jc w:val="both"/>
        <w:rPr>
          <w:sz w:val="22"/>
          <w:szCs w:val="22"/>
        </w:rPr>
      </w:pPr>
      <w:r w:rsidRPr="00912D97">
        <w:rPr>
          <w:sz w:val="22"/>
          <w:szCs w:val="22"/>
        </w:rPr>
        <w:lastRenderedPageBreak/>
        <w:t>Invita quindi i presenti a relazionare sullo svolgimento degli esami. Tutti i presenti concordano nel sottolineare la regolarità delle operazioni d’esame.</w:t>
      </w:r>
    </w:p>
    <w:p w14:paraId="23BEC5B6" w14:textId="77777777" w:rsidR="00146B59" w:rsidRDefault="00146B59" w:rsidP="00146B59">
      <w:pPr>
        <w:pStyle w:val="Normale1"/>
        <w:spacing w:before="0" w:beforeAutospacing="0" w:after="0" w:afterAutospacing="0" w:line="276" w:lineRule="auto"/>
        <w:ind w:right="645"/>
        <w:jc w:val="both"/>
        <w:rPr>
          <w:sz w:val="22"/>
          <w:szCs w:val="22"/>
        </w:rPr>
      </w:pPr>
    </w:p>
    <w:p w14:paraId="75F28FC5" w14:textId="770DFA5F" w:rsidR="00932614" w:rsidRDefault="00211221" w:rsidP="0035413F">
      <w:pPr>
        <w:pStyle w:val="Normale1"/>
        <w:spacing w:before="0" w:beforeAutospacing="0" w:after="0" w:afterAutospacing="0" w:line="360" w:lineRule="auto"/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Il Consiglio di classe</w:t>
      </w:r>
      <w:r w:rsidR="005C618E">
        <w:rPr>
          <w:sz w:val="22"/>
          <w:szCs w:val="22"/>
        </w:rPr>
        <w:t>/Commissione</w:t>
      </w:r>
      <w:r w:rsidR="00932614" w:rsidRPr="00912D97">
        <w:rPr>
          <w:sz w:val="22"/>
          <w:szCs w:val="22"/>
        </w:rPr>
        <w:t xml:space="preserve"> procede alla verifica dei risultati conseguiti </w:t>
      </w:r>
      <w:r w:rsidR="00146B59">
        <w:rPr>
          <w:sz w:val="22"/>
          <w:szCs w:val="22"/>
        </w:rPr>
        <w:t>dalla candidata ………………………</w:t>
      </w:r>
      <w:r w:rsidR="00932614" w:rsidRPr="00912D97">
        <w:rPr>
          <w:sz w:val="22"/>
          <w:szCs w:val="22"/>
        </w:rPr>
        <w:t xml:space="preserve"> nelle singole discip</w:t>
      </w:r>
      <w:r>
        <w:rPr>
          <w:sz w:val="22"/>
          <w:szCs w:val="22"/>
        </w:rPr>
        <w:t xml:space="preserve">line e alla presa d’atto delle </w:t>
      </w:r>
      <w:r w:rsidR="00146B59">
        <w:rPr>
          <w:sz w:val="22"/>
          <w:szCs w:val="22"/>
        </w:rPr>
        <w:t>proposte di voto delle sottocommissioni</w:t>
      </w:r>
      <w:r w:rsidR="00932614" w:rsidRPr="00912D97">
        <w:rPr>
          <w:sz w:val="22"/>
          <w:szCs w:val="22"/>
        </w:rPr>
        <w:t xml:space="preserve"> così come di seguito riportate:</w:t>
      </w:r>
    </w:p>
    <w:p w14:paraId="6E4AF53C" w14:textId="4CAF0033" w:rsidR="005C618E" w:rsidRDefault="005C618E" w:rsidP="0035413F">
      <w:pPr>
        <w:pStyle w:val="Normale1"/>
        <w:spacing w:before="0" w:beforeAutospacing="0" w:after="0" w:afterAutospacing="0" w:line="276" w:lineRule="auto"/>
        <w:ind w:right="-2"/>
        <w:jc w:val="both"/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777"/>
        <w:gridCol w:w="609"/>
        <w:gridCol w:w="609"/>
        <w:gridCol w:w="609"/>
        <w:gridCol w:w="609"/>
        <w:gridCol w:w="608"/>
        <w:gridCol w:w="608"/>
        <w:gridCol w:w="608"/>
        <w:gridCol w:w="609"/>
        <w:gridCol w:w="608"/>
        <w:gridCol w:w="608"/>
        <w:gridCol w:w="558"/>
      </w:tblGrid>
      <w:tr w:rsidR="005C618E" w14:paraId="39CDDD1F" w14:textId="77777777" w:rsidTr="005C618E">
        <w:trPr>
          <w:cantSplit/>
          <w:trHeight w:val="2964"/>
        </w:trPr>
        <w:tc>
          <w:tcPr>
            <w:tcW w:w="3776" w:type="dxa"/>
            <w:tcBorders>
              <w:right w:val="single" w:sz="4" w:space="0" w:color="auto"/>
            </w:tcBorders>
          </w:tcPr>
          <w:p w14:paraId="14EEF24F" w14:textId="77777777" w:rsidR="005C618E" w:rsidRDefault="005C618E" w:rsidP="005C618E">
            <w:pPr>
              <w:pStyle w:val="Normale1"/>
              <w:spacing w:before="0" w:beforeAutospacing="0" w:after="0" w:afterAutospacing="0" w:line="600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CANDIDATO</w:t>
            </w:r>
          </w:p>
          <w:p w14:paraId="619BCB6C" w14:textId="77777777" w:rsidR="005C618E" w:rsidRDefault="005C618E" w:rsidP="005C618E">
            <w:pPr>
              <w:pStyle w:val="Normale1"/>
              <w:spacing w:before="0" w:beforeAutospacing="0" w:after="0" w:afterAutospacing="0" w:line="600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</w:t>
            </w:r>
          </w:p>
          <w:p w14:paraId="57D9067A" w14:textId="05FAA25A" w:rsidR="005C618E" w:rsidRDefault="005C618E" w:rsidP="005C618E">
            <w:pPr>
              <w:pStyle w:val="Normale1"/>
              <w:spacing w:before="0" w:beforeAutospacing="0" w:after="0" w:afterAutospacing="0" w:line="600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</w:t>
            </w:r>
          </w:p>
        </w:tc>
        <w:tc>
          <w:tcPr>
            <w:tcW w:w="629" w:type="dxa"/>
            <w:tcBorders>
              <w:right w:val="single" w:sz="4" w:space="0" w:color="auto"/>
            </w:tcBorders>
            <w:textDirection w:val="btLr"/>
          </w:tcPr>
          <w:p w14:paraId="40D3C05C" w14:textId="67124C16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rFonts w:eastAsia="Arial"/>
                <w:b/>
                <w:sz w:val="22"/>
                <w:szCs w:val="22"/>
              </w:rPr>
              <w:t>ITALIANO</w:t>
            </w:r>
          </w:p>
        </w:tc>
        <w:tc>
          <w:tcPr>
            <w:tcW w:w="629" w:type="dxa"/>
            <w:tcBorders>
              <w:left w:val="single" w:sz="4" w:space="0" w:color="auto"/>
            </w:tcBorders>
            <w:textDirection w:val="btLr"/>
          </w:tcPr>
          <w:p w14:paraId="534BBF5C" w14:textId="29C5235E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rFonts w:eastAsia="Arial"/>
                <w:b/>
                <w:sz w:val="22"/>
                <w:szCs w:val="22"/>
              </w:rPr>
              <w:t>LATINO</w:t>
            </w:r>
          </w:p>
        </w:tc>
        <w:tc>
          <w:tcPr>
            <w:tcW w:w="629" w:type="dxa"/>
            <w:textDirection w:val="btLr"/>
          </w:tcPr>
          <w:p w14:paraId="3BDA57CE" w14:textId="5ECC1292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GEOSTORIA</w:t>
            </w:r>
          </w:p>
        </w:tc>
        <w:tc>
          <w:tcPr>
            <w:tcW w:w="630" w:type="dxa"/>
            <w:textDirection w:val="btLr"/>
          </w:tcPr>
          <w:p w14:paraId="42675061" w14:textId="7693E2E1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INGLESE</w:t>
            </w:r>
          </w:p>
        </w:tc>
        <w:tc>
          <w:tcPr>
            <w:tcW w:w="629" w:type="dxa"/>
            <w:textDirection w:val="btLr"/>
          </w:tcPr>
          <w:p w14:paraId="10836B37" w14:textId="6EBF4725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SCIENZE UMANE</w:t>
            </w:r>
          </w:p>
        </w:tc>
        <w:tc>
          <w:tcPr>
            <w:tcW w:w="629" w:type="dxa"/>
            <w:textDirection w:val="btLr"/>
          </w:tcPr>
          <w:p w14:paraId="1CB4C585" w14:textId="2C797C93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DIRITTO</w:t>
            </w:r>
          </w:p>
        </w:tc>
        <w:tc>
          <w:tcPr>
            <w:tcW w:w="629" w:type="dxa"/>
            <w:textDirection w:val="btLr"/>
          </w:tcPr>
          <w:p w14:paraId="5E0A3D0E" w14:textId="2D9CC1EF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MATEMATICA</w:t>
            </w:r>
          </w:p>
        </w:tc>
        <w:tc>
          <w:tcPr>
            <w:tcW w:w="630" w:type="dxa"/>
            <w:textDirection w:val="btLr"/>
          </w:tcPr>
          <w:p w14:paraId="49D535B3" w14:textId="208F11BD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SCIENZE NATURALI</w:t>
            </w:r>
          </w:p>
        </w:tc>
        <w:tc>
          <w:tcPr>
            <w:tcW w:w="629" w:type="dxa"/>
            <w:textDirection w:val="btLr"/>
          </w:tcPr>
          <w:p w14:paraId="1379F849" w14:textId="254C7BD2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SCIENZE MOTIRE</w:t>
            </w:r>
          </w:p>
        </w:tc>
        <w:tc>
          <w:tcPr>
            <w:tcW w:w="629" w:type="dxa"/>
            <w:textDirection w:val="btLr"/>
          </w:tcPr>
          <w:p w14:paraId="4936BD58" w14:textId="512A751F" w:rsidR="005C618E" w:rsidRP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b/>
                <w:sz w:val="22"/>
                <w:szCs w:val="22"/>
              </w:rPr>
            </w:pPr>
            <w:r w:rsidRPr="005C618E">
              <w:rPr>
                <w:b/>
                <w:sz w:val="22"/>
                <w:szCs w:val="22"/>
              </w:rPr>
              <w:t>RELIGIONE</w:t>
            </w:r>
          </w:p>
        </w:tc>
        <w:tc>
          <w:tcPr>
            <w:tcW w:w="630" w:type="dxa"/>
            <w:textDirection w:val="btLr"/>
          </w:tcPr>
          <w:p w14:paraId="540AB4FB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left="113" w:right="645"/>
              <w:jc w:val="both"/>
              <w:rPr>
                <w:sz w:val="22"/>
                <w:szCs w:val="22"/>
              </w:rPr>
            </w:pPr>
          </w:p>
        </w:tc>
      </w:tr>
      <w:tr w:rsidR="005C618E" w14:paraId="15493242" w14:textId="77777777" w:rsidTr="005C618E">
        <w:tc>
          <w:tcPr>
            <w:tcW w:w="3776" w:type="dxa"/>
            <w:tcBorders>
              <w:right w:val="single" w:sz="4" w:space="0" w:color="auto"/>
            </w:tcBorders>
          </w:tcPr>
          <w:p w14:paraId="29A8C33B" w14:textId="16B69D0F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b/>
              </w:rPr>
              <w:t>PROVA SCRITTA</w:t>
            </w:r>
          </w:p>
        </w:tc>
        <w:tc>
          <w:tcPr>
            <w:tcW w:w="629" w:type="dxa"/>
            <w:tcBorders>
              <w:right w:val="single" w:sz="4" w:space="0" w:color="auto"/>
            </w:tcBorders>
          </w:tcPr>
          <w:p w14:paraId="4E3BB457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14:paraId="2277D816" w14:textId="0570AA23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4A568786" w14:textId="7419F278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7499F864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51DB16ED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5D0B730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1B483008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3B6752A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05DA05BE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181B0B4A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608CD160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</w:tr>
      <w:tr w:rsidR="005C618E" w14:paraId="1C88FF3E" w14:textId="77777777" w:rsidTr="005C618E">
        <w:tc>
          <w:tcPr>
            <w:tcW w:w="3776" w:type="dxa"/>
            <w:tcBorders>
              <w:right w:val="single" w:sz="4" w:space="0" w:color="auto"/>
            </w:tcBorders>
          </w:tcPr>
          <w:p w14:paraId="3419D469" w14:textId="76B3FFF8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b/>
              </w:rPr>
              <w:t>PROVA ORALE</w:t>
            </w:r>
          </w:p>
        </w:tc>
        <w:tc>
          <w:tcPr>
            <w:tcW w:w="629" w:type="dxa"/>
            <w:tcBorders>
              <w:right w:val="single" w:sz="4" w:space="0" w:color="auto"/>
            </w:tcBorders>
          </w:tcPr>
          <w:p w14:paraId="71ADF156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14:paraId="6B64DCE6" w14:textId="1E10482F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5DF69017" w14:textId="0EABAEFD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5702BB4A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1ED7E62B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5BA5C2C1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012D5CBB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444B13A7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0F3DBD79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4E9A74B1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167B8AD0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</w:tr>
      <w:tr w:rsidR="005C618E" w14:paraId="16B6E8A9" w14:textId="77777777" w:rsidTr="005C618E">
        <w:tc>
          <w:tcPr>
            <w:tcW w:w="3776" w:type="dxa"/>
            <w:tcBorders>
              <w:right w:val="single" w:sz="4" w:space="0" w:color="auto"/>
            </w:tcBorders>
          </w:tcPr>
          <w:p w14:paraId="4EB4B168" w14:textId="726FBDC8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b/>
              </w:rPr>
              <w:t>PROVA PRATICA</w:t>
            </w:r>
          </w:p>
        </w:tc>
        <w:tc>
          <w:tcPr>
            <w:tcW w:w="629" w:type="dxa"/>
            <w:tcBorders>
              <w:right w:val="single" w:sz="4" w:space="0" w:color="auto"/>
            </w:tcBorders>
          </w:tcPr>
          <w:p w14:paraId="7D4FE0FE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14:paraId="60C7480C" w14:textId="119E347A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0506D25A" w14:textId="1341DCFB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71C08BED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02C4FD0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5A2AFD95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3E4F1E6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7C4DA3F6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49981911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6B066F06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70DE2ED1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</w:tr>
      <w:tr w:rsidR="005C618E" w14:paraId="101789A3" w14:textId="77777777" w:rsidTr="005C618E">
        <w:tc>
          <w:tcPr>
            <w:tcW w:w="3776" w:type="dxa"/>
            <w:tcBorders>
              <w:right w:val="single" w:sz="4" w:space="0" w:color="auto"/>
            </w:tcBorders>
          </w:tcPr>
          <w:p w14:paraId="0208620E" w14:textId="43D0A90D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b/>
              </w:rPr>
              <w:t>PROPOSTA DI VOTO DELLA SOTTOCOMMISSIONE</w:t>
            </w:r>
          </w:p>
        </w:tc>
        <w:tc>
          <w:tcPr>
            <w:tcW w:w="629" w:type="dxa"/>
            <w:tcBorders>
              <w:right w:val="single" w:sz="4" w:space="0" w:color="auto"/>
            </w:tcBorders>
          </w:tcPr>
          <w:p w14:paraId="654BA494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14:paraId="44B05C60" w14:textId="6C932DA9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16A67194" w14:textId="66F0F33D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0A6000FB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201248DE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7882428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383EA1F0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55D741E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3E07892B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4225F915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45D178E3" w14:textId="77777777" w:rsidR="005C618E" w:rsidRDefault="005C618E" w:rsidP="005C618E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</w:tr>
      <w:tr w:rsidR="005C618E" w14:paraId="189D00CB" w14:textId="77777777" w:rsidTr="005C618E">
        <w:tc>
          <w:tcPr>
            <w:tcW w:w="3776" w:type="dxa"/>
            <w:tcBorders>
              <w:right w:val="single" w:sz="4" w:space="0" w:color="auto"/>
            </w:tcBorders>
          </w:tcPr>
          <w:p w14:paraId="7207FEA4" w14:textId="0AECC242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b/>
              </w:rPr>
              <w:t>VOTO ATTRIBUITO DALLA COMMISSIONE</w:t>
            </w:r>
          </w:p>
        </w:tc>
        <w:tc>
          <w:tcPr>
            <w:tcW w:w="629" w:type="dxa"/>
            <w:tcBorders>
              <w:right w:val="single" w:sz="4" w:space="0" w:color="auto"/>
            </w:tcBorders>
          </w:tcPr>
          <w:p w14:paraId="3243E2A9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14:paraId="7363F56F" w14:textId="1D6B23AA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37C0BDE8" w14:textId="09D960D1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78424F82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22F13374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1A4F9B1F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7AFEADA7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1758E51E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485A76B5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29" w:type="dxa"/>
          </w:tcPr>
          <w:p w14:paraId="5188CA2E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07C12B0B" w14:textId="77777777" w:rsidR="005C618E" w:rsidRDefault="005C618E" w:rsidP="00146B59">
            <w:pPr>
              <w:pStyle w:val="Normale1"/>
              <w:spacing w:before="0" w:beforeAutospacing="0" w:after="0" w:afterAutospacing="0" w:line="276" w:lineRule="auto"/>
              <w:ind w:right="645"/>
              <w:jc w:val="both"/>
              <w:rPr>
                <w:sz w:val="22"/>
                <w:szCs w:val="22"/>
              </w:rPr>
            </w:pPr>
          </w:p>
        </w:tc>
      </w:tr>
    </w:tbl>
    <w:p w14:paraId="70A772AD" w14:textId="77777777" w:rsidR="005C618E" w:rsidRDefault="005C618E" w:rsidP="00146B59">
      <w:pPr>
        <w:pStyle w:val="Normale1"/>
        <w:spacing w:before="0" w:beforeAutospacing="0" w:after="0" w:afterAutospacing="0" w:line="276" w:lineRule="auto"/>
        <w:ind w:right="645"/>
        <w:jc w:val="both"/>
        <w:rPr>
          <w:sz w:val="22"/>
          <w:szCs w:val="22"/>
        </w:rPr>
      </w:pPr>
    </w:p>
    <w:p w14:paraId="59376513" w14:textId="65C39DF5" w:rsidR="00932614" w:rsidRPr="00146B59" w:rsidRDefault="00932614" w:rsidP="0035413F">
      <w:pPr>
        <w:spacing w:line="276" w:lineRule="auto"/>
        <w:rPr>
          <w:rFonts w:eastAsia="Arial"/>
          <w:b/>
        </w:rPr>
      </w:pPr>
      <w:r w:rsidRPr="00912D97">
        <w:rPr>
          <w:sz w:val="22"/>
          <w:szCs w:val="22"/>
        </w:rPr>
        <w:t xml:space="preserve">Il Consiglio di classe, dopo ampia e serena discussione, procede alla formulazione del giudizio finale che risulta di </w:t>
      </w:r>
      <w:r w:rsidRPr="00211221">
        <w:rPr>
          <w:sz w:val="22"/>
          <w:szCs w:val="22"/>
        </w:rPr>
        <w:t>esito positivo per i seguenti alunni:</w:t>
      </w:r>
    </w:p>
    <w:p w14:paraId="471B1048" w14:textId="77777777" w:rsidR="00211221" w:rsidRPr="00211221" w:rsidRDefault="00211221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tbl>
      <w:tblPr>
        <w:tblStyle w:val="Grigliatabella1"/>
        <w:tblW w:w="10363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4"/>
        <w:gridCol w:w="1984"/>
        <w:gridCol w:w="1560"/>
        <w:gridCol w:w="3685"/>
      </w:tblGrid>
      <w:tr w:rsidR="00932614" w:rsidRPr="00912D97" w14:paraId="4DF84E17" w14:textId="77777777" w:rsidTr="00211221">
        <w:tc>
          <w:tcPr>
            <w:tcW w:w="3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504F46" w14:textId="4616B52E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ALUNNI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DFDE9" w14:textId="6068688A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UN</w:t>
            </w:r>
            <w:r w:rsidR="00120B7E" w:rsidRPr="00912D97">
              <w:rPr>
                <w:sz w:val="22"/>
                <w:szCs w:val="22"/>
              </w:rPr>
              <w:t>ANIMITÀ</w:t>
            </w:r>
          </w:p>
        </w:tc>
        <w:tc>
          <w:tcPr>
            <w:tcW w:w="52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28013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MAGGIORANZA</w:t>
            </w:r>
          </w:p>
        </w:tc>
      </w:tr>
      <w:tr w:rsidR="00932614" w:rsidRPr="00912D97" w14:paraId="3396552E" w14:textId="77777777" w:rsidTr="00211221">
        <w:tc>
          <w:tcPr>
            <w:tcW w:w="3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8A57E" w14:textId="77777777" w:rsidR="00932614" w:rsidRPr="00912D97" w:rsidRDefault="00932614" w:rsidP="0021122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1A426" w14:textId="77777777" w:rsidR="00932614" w:rsidRPr="00912D97" w:rsidRDefault="00932614" w:rsidP="0021122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3035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VOTI FAVOREVOLI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733F80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VOTI CONTRARI</w:t>
            </w:r>
          </w:p>
          <w:p w14:paraId="4657DBC1" w14:textId="3B65617D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(specificare i nominativi dei docenti</w:t>
            </w:r>
            <w:r w:rsidR="00120B7E" w:rsidRPr="00912D97">
              <w:rPr>
                <w:sz w:val="22"/>
                <w:szCs w:val="22"/>
              </w:rPr>
              <w:t xml:space="preserve"> e fornire motivazione)</w:t>
            </w:r>
          </w:p>
        </w:tc>
      </w:tr>
      <w:tr w:rsidR="00932614" w:rsidRPr="00912D97" w14:paraId="10F6939E" w14:textId="77777777" w:rsidTr="00211221">
        <w:tc>
          <w:tcPr>
            <w:tcW w:w="3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E85ED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4A220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7C74F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05C0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32614" w:rsidRPr="00912D97" w14:paraId="0A69C9F0" w14:textId="77777777" w:rsidTr="00211221">
        <w:tc>
          <w:tcPr>
            <w:tcW w:w="3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9D48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B7830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EC346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6153E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32614" w:rsidRPr="00912D97" w14:paraId="30CEC958" w14:textId="77777777" w:rsidTr="00211221">
        <w:tc>
          <w:tcPr>
            <w:tcW w:w="3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4AA9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0673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4DAC8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8A2C35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32614" w:rsidRPr="00912D97" w14:paraId="4D4BBD7E" w14:textId="77777777" w:rsidTr="00211221">
        <w:tc>
          <w:tcPr>
            <w:tcW w:w="3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0EF184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FF70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B4526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8BE5D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DB15E17" w14:textId="5CC66897" w:rsidR="00932614" w:rsidRPr="00912D97" w:rsidRDefault="00932614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12D97">
        <w:rPr>
          <w:sz w:val="22"/>
          <w:szCs w:val="22"/>
        </w:rPr>
        <w:t xml:space="preserve"> </w:t>
      </w:r>
    </w:p>
    <w:p w14:paraId="487397F5" w14:textId="4C69C29F" w:rsidR="00932614" w:rsidRPr="00211221" w:rsidRDefault="00932614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12D97">
        <w:rPr>
          <w:sz w:val="22"/>
          <w:szCs w:val="22"/>
        </w:rPr>
        <w:t xml:space="preserve">Risulta, invece, </w:t>
      </w:r>
      <w:r w:rsidR="00211221" w:rsidRPr="00912D97">
        <w:rPr>
          <w:sz w:val="22"/>
          <w:szCs w:val="22"/>
        </w:rPr>
        <w:t xml:space="preserve">la </w:t>
      </w:r>
      <w:r w:rsidR="00211221">
        <w:rPr>
          <w:sz w:val="22"/>
          <w:szCs w:val="22"/>
        </w:rPr>
        <w:t xml:space="preserve">non ammissione </w:t>
      </w:r>
      <w:r w:rsidR="00211221" w:rsidRPr="00211221">
        <w:rPr>
          <w:sz w:val="22"/>
          <w:szCs w:val="22"/>
        </w:rPr>
        <w:t>alla fre</w:t>
      </w:r>
      <w:r w:rsidR="00211221">
        <w:rPr>
          <w:sz w:val="22"/>
          <w:szCs w:val="22"/>
        </w:rPr>
        <w:t>quenza della classe sopracitata</w:t>
      </w:r>
      <w:r w:rsidR="00211221" w:rsidRPr="00211221">
        <w:rPr>
          <w:sz w:val="22"/>
          <w:szCs w:val="22"/>
        </w:rPr>
        <w:t xml:space="preserve"> </w:t>
      </w:r>
      <w:r w:rsidRPr="00211221">
        <w:rPr>
          <w:sz w:val="22"/>
          <w:szCs w:val="22"/>
        </w:rPr>
        <w:t>per i seguenti alunni:</w:t>
      </w:r>
    </w:p>
    <w:p w14:paraId="012E55BF" w14:textId="77777777" w:rsidR="00211221" w:rsidRPr="00912D97" w:rsidRDefault="00211221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  <w:u w:val="single"/>
        </w:rPr>
      </w:pPr>
    </w:p>
    <w:tbl>
      <w:tblPr>
        <w:tblStyle w:val="Grigliatabella1"/>
        <w:tblW w:w="10363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4"/>
        <w:gridCol w:w="1983"/>
        <w:gridCol w:w="1701"/>
        <w:gridCol w:w="3685"/>
      </w:tblGrid>
      <w:tr w:rsidR="00932614" w:rsidRPr="00912D97" w14:paraId="1809F583" w14:textId="77777777" w:rsidTr="00211221">
        <w:tc>
          <w:tcPr>
            <w:tcW w:w="29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B978E6" w14:textId="4EB2B1CA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ALUNNI</w:t>
            </w:r>
          </w:p>
        </w:tc>
        <w:tc>
          <w:tcPr>
            <w:tcW w:w="1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FD6A9" w14:textId="22C633E0" w:rsidR="00932614" w:rsidRPr="00912D97" w:rsidRDefault="00120B7E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UNANIMITÀ</w:t>
            </w:r>
          </w:p>
        </w:tc>
        <w:tc>
          <w:tcPr>
            <w:tcW w:w="53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BAF9B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MAGGIORANZA</w:t>
            </w:r>
          </w:p>
        </w:tc>
      </w:tr>
      <w:tr w:rsidR="00932614" w:rsidRPr="00912D97" w14:paraId="20AE5BA4" w14:textId="77777777" w:rsidTr="00211221">
        <w:tc>
          <w:tcPr>
            <w:tcW w:w="29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C5FE1" w14:textId="77777777" w:rsidR="00932614" w:rsidRPr="00912D97" w:rsidRDefault="00932614" w:rsidP="0021122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72AE8" w14:textId="77777777" w:rsidR="00932614" w:rsidRPr="00912D97" w:rsidRDefault="00932614" w:rsidP="0021122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55DCE5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VOTI FAVOREVOLI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83C7E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VOTI CONTRARI</w:t>
            </w:r>
          </w:p>
          <w:p w14:paraId="06059EEB" w14:textId="781203C6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12D97">
              <w:rPr>
                <w:sz w:val="22"/>
                <w:szCs w:val="22"/>
              </w:rPr>
              <w:t>(specificare i nominativi dei docenti</w:t>
            </w:r>
            <w:r w:rsidR="00120B7E" w:rsidRPr="00912D97">
              <w:rPr>
                <w:sz w:val="22"/>
                <w:szCs w:val="22"/>
              </w:rPr>
              <w:t xml:space="preserve"> e fornire motivazione</w:t>
            </w:r>
            <w:r w:rsidRPr="00912D97">
              <w:rPr>
                <w:sz w:val="22"/>
                <w:szCs w:val="22"/>
              </w:rPr>
              <w:t>)</w:t>
            </w:r>
          </w:p>
        </w:tc>
      </w:tr>
      <w:tr w:rsidR="00932614" w:rsidRPr="00912D97" w14:paraId="681FCC6D" w14:textId="77777777" w:rsidTr="00211221">
        <w:tc>
          <w:tcPr>
            <w:tcW w:w="29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E53E1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E4CC8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6750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4C3FF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32614" w:rsidRPr="00912D97" w14:paraId="679A7FB9" w14:textId="77777777" w:rsidTr="00211221">
        <w:tc>
          <w:tcPr>
            <w:tcW w:w="29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253AE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10B22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4F7C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2AB18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32614" w:rsidRPr="00912D97" w14:paraId="397986A9" w14:textId="77777777" w:rsidTr="00211221">
        <w:tc>
          <w:tcPr>
            <w:tcW w:w="29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22CB67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1F72D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43B23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D73A0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32614" w:rsidRPr="00912D97" w14:paraId="4761DBE6" w14:textId="77777777" w:rsidTr="00211221">
        <w:tc>
          <w:tcPr>
            <w:tcW w:w="29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2FCA74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67B6F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A5379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1366D" w14:textId="77777777" w:rsidR="00932614" w:rsidRPr="00912D97" w:rsidRDefault="00932614" w:rsidP="00211221">
            <w:pPr>
              <w:pStyle w:val="Normale1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33FC2B0" w14:textId="77777777" w:rsidR="00211221" w:rsidRDefault="00211221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  <w:u w:val="single"/>
        </w:rPr>
      </w:pPr>
    </w:p>
    <w:p w14:paraId="375DF742" w14:textId="2F52635D" w:rsidR="0035413F" w:rsidRDefault="0035413F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Prima di concludere le operazioni di scrutinio vengono redatti e/o sottoscritti:</w:t>
      </w:r>
    </w:p>
    <w:p w14:paraId="7678A378" w14:textId="2D9F3F5D" w:rsidR="0035413F" w:rsidRDefault="0035413F" w:rsidP="0035413F">
      <w:pPr>
        <w:pStyle w:val="Normale1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l’Allegato 1 al presente Verbale – Registro risultati esame</w:t>
      </w:r>
    </w:p>
    <w:p w14:paraId="3EB53EE9" w14:textId="1646B408" w:rsidR="0035413F" w:rsidRDefault="0035413F" w:rsidP="0035413F">
      <w:pPr>
        <w:pStyle w:val="Normale1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l’Allegato 2 al presente Verbale – Scheda candidato</w:t>
      </w:r>
    </w:p>
    <w:p w14:paraId="08CFD35A" w14:textId="3AF9765C" w:rsidR="0035413F" w:rsidRDefault="0035413F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Presidente, prima di concludere le operazioni, raccoglie tutti i Verbali all’interno di un plico cartaceo sul quale viene riportata la dicitura “Esami di idoneità – candidato ……….” e gli atti prodotti e li consegna in Segreteria – Ufficio didattica; controlla inoltre che i due allegati vengano acquisiti al protocollo.</w:t>
      </w:r>
    </w:p>
    <w:bookmarkEnd w:id="0"/>
    <w:p w14:paraId="2FF05EB6" w14:textId="50C74C88" w:rsidR="00932614" w:rsidRPr="00912D97" w:rsidRDefault="00932614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12D97">
        <w:rPr>
          <w:sz w:val="22"/>
          <w:szCs w:val="22"/>
        </w:rPr>
        <w:t>Completate le operazioni previste all'ordine del giorno, la seduta viene sciolta alle ore……..</w:t>
      </w:r>
    </w:p>
    <w:p w14:paraId="336E35EC" w14:textId="77777777" w:rsidR="00932614" w:rsidRPr="00912D97" w:rsidRDefault="00932614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12D97">
        <w:rPr>
          <w:sz w:val="22"/>
          <w:szCs w:val="22"/>
        </w:rPr>
        <w:t xml:space="preserve"> </w:t>
      </w:r>
    </w:p>
    <w:p w14:paraId="2617755A" w14:textId="77777777" w:rsidR="00932614" w:rsidRPr="00912D97" w:rsidRDefault="00932614" w:rsidP="00211221">
      <w:pPr>
        <w:pStyle w:val="Normale1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12D97">
        <w:rPr>
          <w:sz w:val="22"/>
          <w:szCs w:val="22"/>
        </w:rPr>
        <w:t xml:space="preserve">IL SEGRETARIO </w:t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</w:r>
      <w:r w:rsidRPr="00912D97">
        <w:rPr>
          <w:sz w:val="22"/>
          <w:szCs w:val="22"/>
        </w:rPr>
        <w:tab/>
        <w:t xml:space="preserve">IL PRESIDENTE </w:t>
      </w:r>
    </w:p>
    <w:p w14:paraId="6344B7D8" w14:textId="77777777" w:rsidR="00120B7E" w:rsidRPr="00912D97" w:rsidRDefault="00120B7E" w:rsidP="00211221">
      <w:pPr>
        <w:pStyle w:val="Titolo4"/>
        <w:spacing w:line="276" w:lineRule="auto"/>
        <w:jc w:val="both"/>
        <w:rPr>
          <w:sz w:val="22"/>
          <w:szCs w:val="22"/>
          <w:u w:val="none"/>
        </w:rPr>
      </w:pPr>
    </w:p>
    <w:p w14:paraId="2FBCEFA9" w14:textId="77777777" w:rsidR="00211221" w:rsidRDefault="00211221" w:rsidP="00211221">
      <w:pPr>
        <w:pStyle w:val="Titolo4"/>
        <w:spacing w:line="276" w:lineRule="auto"/>
        <w:jc w:val="both"/>
        <w:rPr>
          <w:sz w:val="22"/>
          <w:szCs w:val="22"/>
          <w:u w:val="none"/>
        </w:rPr>
      </w:pPr>
    </w:p>
    <w:p w14:paraId="77A89731" w14:textId="77777777" w:rsidR="00211221" w:rsidRDefault="00211221" w:rsidP="00211221">
      <w:pPr>
        <w:pStyle w:val="Titolo4"/>
        <w:spacing w:line="276" w:lineRule="auto"/>
        <w:jc w:val="both"/>
        <w:rPr>
          <w:sz w:val="22"/>
          <w:szCs w:val="22"/>
          <w:u w:val="none"/>
        </w:rPr>
      </w:pPr>
    </w:p>
    <w:p w14:paraId="2E7C40B4" w14:textId="3C572EBB" w:rsidR="00120B7E" w:rsidRPr="00912D97" w:rsidRDefault="00120B7E" w:rsidP="00211221">
      <w:pPr>
        <w:pStyle w:val="Titolo4"/>
        <w:spacing w:line="276" w:lineRule="auto"/>
        <w:jc w:val="both"/>
        <w:rPr>
          <w:sz w:val="22"/>
          <w:szCs w:val="22"/>
          <w:u w:val="none"/>
        </w:rPr>
      </w:pPr>
      <w:r w:rsidRPr="00912D97">
        <w:rPr>
          <w:sz w:val="22"/>
          <w:szCs w:val="22"/>
          <w:u w:val="none"/>
        </w:rPr>
        <w:t>IL CONSIGLIO DI CLASSE</w:t>
      </w:r>
    </w:p>
    <w:p w14:paraId="6FCAF974" w14:textId="77777777" w:rsidR="00120B7E" w:rsidRPr="00912D97" w:rsidRDefault="00120B7E" w:rsidP="00211221">
      <w:pPr>
        <w:spacing w:line="276" w:lineRule="auto"/>
        <w:jc w:val="both"/>
        <w:rPr>
          <w:sz w:val="22"/>
          <w:szCs w:val="22"/>
        </w:rPr>
      </w:pPr>
    </w:p>
    <w:p w14:paraId="58D0BC98" w14:textId="77777777" w:rsidR="00120B7E" w:rsidRPr="00912D97" w:rsidRDefault="00120B7E" w:rsidP="00211221">
      <w:pPr>
        <w:spacing w:line="276" w:lineRule="auto"/>
        <w:jc w:val="both"/>
        <w:rPr>
          <w:sz w:val="22"/>
          <w:szCs w:val="22"/>
        </w:rPr>
      </w:pPr>
    </w:p>
    <w:p w14:paraId="283075D4" w14:textId="77777777" w:rsidR="00120B7E" w:rsidRPr="00912D97" w:rsidRDefault="00120B7E" w:rsidP="00211221">
      <w:pPr>
        <w:pStyle w:val="Nessunaspaziatura"/>
        <w:spacing w:line="276" w:lineRule="auto"/>
        <w:ind w:firstLine="708"/>
        <w:rPr>
          <w:rFonts w:ascii="Times New Roman" w:hAnsi="Times New Roman"/>
        </w:rPr>
      </w:pPr>
      <w:r w:rsidRPr="00912D97">
        <w:rPr>
          <w:rFonts w:ascii="Times New Roman" w:hAnsi="Times New Roman"/>
        </w:rPr>
        <w:tab/>
      </w:r>
    </w:p>
    <w:p w14:paraId="6624FE49" w14:textId="77777777" w:rsidR="00120B7E" w:rsidRDefault="00120B7E" w:rsidP="00211221">
      <w:pPr>
        <w:pStyle w:val="Nessunaspaziatura"/>
        <w:ind w:firstLine="708"/>
        <w:rPr>
          <w:rFonts w:ascii="Arial" w:hAnsi="Arial" w:cs="Arial"/>
        </w:rPr>
      </w:pPr>
    </w:p>
    <w:p w14:paraId="343C202B" w14:textId="77777777" w:rsidR="00120B7E" w:rsidRDefault="00120B7E" w:rsidP="00211221">
      <w:pPr>
        <w:pStyle w:val="Nessunaspaziatura"/>
        <w:ind w:firstLine="708"/>
        <w:rPr>
          <w:rFonts w:ascii="Arial" w:hAnsi="Arial" w:cs="Arial"/>
        </w:rPr>
      </w:pPr>
    </w:p>
    <w:p w14:paraId="7397C906" w14:textId="77777777" w:rsidR="00120B7E" w:rsidRPr="00364C3F" w:rsidRDefault="00120B7E" w:rsidP="00211221">
      <w:pPr>
        <w:pStyle w:val="Nessunaspaziatura"/>
        <w:ind w:firstLine="708"/>
        <w:rPr>
          <w:rFonts w:ascii="Arial" w:hAnsi="Arial" w:cs="Arial"/>
        </w:rPr>
      </w:pPr>
    </w:p>
    <w:sectPr w:rsidR="00120B7E" w:rsidRPr="00364C3F" w:rsidSect="00BB5DC3">
      <w:headerReference w:type="default" r:id="rId8"/>
      <w:footerReference w:type="default" r:id="rId9"/>
      <w:headerReference w:type="first" r:id="rId10"/>
      <w:pgSz w:w="11906" w:h="16838"/>
      <w:pgMar w:top="1418" w:right="851" w:bottom="851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68427" w14:textId="77777777" w:rsidR="00E64AED" w:rsidRDefault="00E64AED">
      <w:r>
        <w:separator/>
      </w:r>
    </w:p>
  </w:endnote>
  <w:endnote w:type="continuationSeparator" w:id="0">
    <w:p w14:paraId="2EB4EA05" w14:textId="77777777" w:rsidR="00E64AED" w:rsidRDefault="00E6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97CED" w14:textId="70AE04F0" w:rsidR="002D10F8" w:rsidRDefault="002D10F8" w:rsidP="002D10F8">
    <w:pPr>
      <w:pStyle w:val="Pidipagina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 xml:space="preserve">Verbale scrutini esami </w:t>
    </w:r>
    <w:r w:rsidR="00146B59">
      <w:rPr>
        <w:rFonts w:ascii="Arial" w:hAnsi="Arial" w:cs="Arial"/>
        <w:i/>
        <w:color w:val="7F7F7F"/>
        <w:sz w:val="16"/>
        <w:szCs w:val="16"/>
      </w:rPr>
      <w:t>di idoneità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A9B1D" w14:textId="77777777" w:rsidR="00E64AED" w:rsidRDefault="00E64AED">
      <w:r>
        <w:separator/>
      </w:r>
    </w:p>
  </w:footnote>
  <w:footnote w:type="continuationSeparator" w:id="0">
    <w:p w14:paraId="7B70A398" w14:textId="77777777" w:rsidR="00E64AED" w:rsidRDefault="00E64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E143D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114B60BA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13CA6DA7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57DD6E57" w14:textId="7C785A51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 w:rsidR="00AB77E3"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 w:rsidR="00AB77E3">
      <w:rPr>
        <w:rFonts w:ascii="Arial" w:hAnsi="Arial" w:cs="Arial"/>
        <w:snapToGrid w:val="0"/>
        <w:sz w:val="16"/>
        <w:szCs w:val="16"/>
      </w:rPr>
      <w:fldChar w:fldCharType="separate"/>
    </w:r>
    <w:r w:rsidR="0035413F">
      <w:rPr>
        <w:rFonts w:ascii="Arial" w:hAnsi="Arial" w:cs="Arial"/>
        <w:noProof/>
        <w:snapToGrid w:val="0"/>
        <w:sz w:val="16"/>
        <w:szCs w:val="16"/>
      </w:rPr>
      <w:t>3</w:t>
    </w:r>
    <w:r w:rsidR="00AB77E3"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 w:rsidR="00AB77E3"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 w:rsidR="00AB77E3">
      <w:rPr>
        <w:rFonts w:ascii="Arial" w:hAnsi="Arial" w:cs="Arial"/>
        <w:snapToGrid w:val="0"/>
        <w:sz w:val="16"/>
        <w:szCs w:val="16"/>
      </w:rPr>
      <w:fldChar w:fldCharType="separate"/>
    </w:r>
    <w:r w:rsidR="0035413F">
      <w:rPr>
        <w:rFonts w:ascii="Arial" w:hAnsi="Arial" w:cs="Arial"/>
        <w:noProof/>
        <w:snapToGrid w:val="0"/>
        <w:sz w:val="16"/>
        <w:szCs w:val="16"/>
      </w:rPr>
      <w:t>3</w:t>
    </w:r>
    <w:r w:rsidR="00AB77E3">
      <w:rPr>
        <w:rFonts w:ascii="Arial" w:hAnsi="Arial" w:cs="Arial"/>
        <w:snapToGrid w:val="0"/>
        <w:sz w:val="16"/>
        <w:szCs w:val="16"/>
      </w:rPr>
      <w:fldChar w:fldCharType="end"/>
    </w:r>
  </w:p>
  <w:p w14:paraId="64DEF52B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50FD3" w14:textId="77777777" w:rsidR="00A00245" w:rsidRDefault="00A00245"/>
  <w:p w14:paraId="5383C344" w14:textId="77777777" w:rsidR="006E039D" w:rsidRDefault="006E039D" w:rsidP="006E039D"/>
  <w:p w14:paraId="00E6DED9" w14:textId="77777777" w:rsidR="006E039D" w:rsidRDefault="006E039D" w:rsidP="006E039D">
    <w:pPr>
      <w:pStyle w:val="Corpotesto"/>
      <w:ind w:left="203"/>
      <w:rPr>
        <w:sz w:val="20"/>
      </w:rPr>
    </w:pPr>
    <w:r>
      <w:rPr>
        <w:noProof/>
        <w:sz w:val="22"/>
      </w:rPr>
      <mc:AlternateContent>
        <mc:Choice Requires="wpg">
          <w:drawing>
            <wp:inline distT="0" distB="0" distL="0" distR="0" wp14:anchorId="6D514554" wp14:editId="61DD8CD1">
              <wp:extent cx="6518275" cy="747395"/>
              <wp:effectExtent l="0" t="0" r="0" b="5080"/>
              <wp:docPr id="2" name="Grup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2CE8656D" id="Gruppo 2" o:spid="_x0000_s1026" style="width:513.25pt;height:58.85pt;mso-position-horizontal-relative:char;mso-position-vertical-relative:line" coordsize="10265,1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wQKAAAA&#10;AAAAACEARGZ7Q90UAADdFAAAFQAAAGRycy9tZWRpYS9pbWFnZTMuanBlZ//Y/+AAEEpGSUYAAQEB&#10;AGAAYAAA/9sAQwADAgIDAgIDAwMDBAMDBAUIBQUEBAUKBwcGCAwKDAwLCgsLDQ4SEA0OEQ4LCxAW&#10;EBETFBUVFQwPFxgWFBgSFBUU/9sAQwEDBAQFBAUJBQUJFA0LDRQUFBQUFBQUFBQUFBQUFBQUFBQU&#10;FBQUFBQUFBQUFBQUFBQUFBQUFBQUFBQUFBQUFBQU/8AAEQgASwB9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">
              <v:rect id="Rectangle 15" o:spid="_x0000_s1027" style="position:absolute;top:1166;width:102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8" type="#_x0000_t75" style="position:absolute;left:28;top:136;width:809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">
                <v:imagedata r:id="rId4" o:title=""/>
              </v:shape>
              <v:shape id="Picture 13" o:spid="_x0000_s1029" type="#_x0000_t75" style="position:absolute;left:4483;width:1161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">
                <v:imagedata r:id="rId5" o:title=""/>
              </v:shape>
              <v:shape id="Picture 12" o:spid="_x0000_s1030" type="#_x0000_t75" style="position:absolute;left:8908;width:1285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">
                <v:imagedata r:id="rId6" o:title=""/>
              </v:shape>
              <w10:anchorlock/>
            </v:group>
          </w:pict>
        </mc:Fallback>
      </mc:AlternateContent>
    </w:r>
  </w:p>
  <w:p w14:paraId="33FFE7D3" w14:textId="77777777" w:rsidR="006E039D" w:rsidRDefault="006E039D" w:rsidP="006E039D">
    <w:pPr>
      <w:pStyle w:val="Titolo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7B6D5DF2" w14:textId="77777777" w:rsidR="006E039D" w:rsidRPr="00886FF1" w:rsidRDefault="006E039D" w:rsidP="006E039D">
    <w:pPr>
      <w:pStyle w:val="Paragrafoelenco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 w:rsidRPr="00886FF1">
      <w:rPr>
        <w:b/>
        <w:sz w:val="18"/>
        <w:szCs w:val="18"/>
      </w:rPr>
      <w:t>SEDE</w:t>
    </w:r>
    <w:r w:rsidRPr="00886FF1">
      <w:rPr>
        <w:b/>
        <w:spacing w:val="-4"/>
        <w:sz w:val="18"/>
        <w:szCs w:val="18"/>
      </w:rPr>
      <w:t xml:space="preserve"> </w:t>
    </w:r>
    <w:r w:rsidRPr="00886FF1">
      <w:rPr>
        <w:b/>
        <w:sz w:val="18"/>
        <w:szCs w:val="18"/>
      </w:rPr>
      <w:t>CENTRALE:</w:t>
    </w:r>
    <w:r w:rsidRPr="00886FF1">
      <w:rPr>
        <w:b/>
        <w:spacing w:val="-2"/>
        <w:sz w:val="18"/>
        <w:szCs w:val="18"/>
      </w:rPr>
      <w:t xml:space="preserve"> </w:t>
    </w:r>
    <w:r w:rsidRPr="00886FF1">
      <w:rPr>
        <w:sz w:val="18"/>
        <w:szCs w:val="18"/>
      </w:rPr>
      <w:t>SEZ.</w:t>
    </w:r>
    <w:r w:rsidRPr="00886FF1">
      <w:rPr>
        <w:spacing w:val="-1"/>
        <w:sz w:val="18"/>
        <w:szCs w:val="18"/>
      </w:rPr>
      <w:t xml:space="preserve"> </w:t>
    </w:r>
    <w:r w:rsidRPr="00886FF1">
      <w:rPr>
        <w:sz w:val="18"/>
        <w:szCs w:val="18"/>
      </w:rPr>
      <w:t>SCIENTIFICA</w:t>
    </w:r>
    <w:r w:rsidRPr="00886FF1">
      <w:rPr>
        <w:spacing w:val="-6"/>
        <w:sz w:val="18"/>
        <w:szCs w:val="18"/>
      </w:rPr>
      <w:t xml:space="preserve"> </w:t>
    </w:r>
    <w:r w:rsidRPr="00886FF1">
      <w:rPr>
        <w:sz w:val="18"/>
        <w:szCs w:val="18"/>
      </w:rPr>
      <w:t>Via</w:t>
    </w:r>
    <w:r w:rsidRPr="00886FF1">
      <w:rPr>
        <w:spacing w:val="-1"/>
        <w:sz w:val="18"/>
        <w:szCs w:val="18"/>
      </w:rPr>
      <w:t xml:space="preserve"> </w:t>
    </w:r>
    <w:r w:rsidRPr="00886FF1">
      <w:rPr>
        <w:sz w:val="18"/>
        <w:szCs w:val="18"/>
      </w:rPr>
      <w:t>S.</w:t>
    </w:r>
    <w:r w:rsidRPr="00886FF1">
      <w:rPr>
        <w:spacing w:val="-3"/>
        <w:sz w:val="18"/>
        <w:szCs w:val="18"/>
      </w:rPr>
      <w:t xml:space="preserve"> </w:t>
    </w:r>
    <w:r w:rsidRPr="00886FF1">
      <w:rPr>
        <w:sz w:val="18"/>
        <w:szCs w:val="18"/>
      </w:rPr>
      <w:t>D’Acquisto,</w:t>
    </w:r>
    <w:r w:rsidRPr="00886FF1">
      <w:rPr>
        <w:spacing w:val="-3"/>
        <w:sz w:val="18"/>
        <w:szCs w:val="18"/>
      </w:rPr>
      <w:t xml:space="preserve"> </w:t>
    </w:r>
    <w:r w:rsidRPr="00886FF1">
      <w:rPr>
        <w:sz w:val="18"/>
        <w:szCs w:val="18"/>
      </w:rPr>
      <w:t>16</w:t>
    </w:r>
    <w:r w:rsidRPr="00886FF1">
      <w:rPr>
        <w:spacing w:val="3"/>
        <w:sz w:val="18"/>
        <w:szCs w:val="18"/>
      </w:rPr>
      <w:t xml:space="preserve"> </w:t>
    </w:r>
    <w:r w:rsidRPr="00886FF1">
      <w:rPr>
        <w:sz w:val="18"/>
        <w:szCs w:val="18"/>
      </w:rPr>
      <w:t>-</w:t>
    </w:r>
    <w:r w:rsidRPr="00886FF1">
      <w:rPr>
        <w:spacing w:val="-4"/>
        <w:sz w:val="18"/>
        <w:szCs w:val="18"/>
      </w:rPr>
      <w:t xml:space="preserve"> </w:t>
    </w:r>
    <w:r w:rsidRPr="00886FF1">
      <w:rPr>
        <w:sz w:val="18"/>
        <w:szCs w:val="18"/>
      </w:rPr>
      <w:t>Tel.</w:t>
    </w:r>
    <w:r w:rsidRPr="00886FF1">
      <w:rPr>
        <w:spacing w:val="-3"/>
        <w:sz w:val="18"/>
        <w:szCs w:val="18"/>
      </w:rPr>
      <w:t xml:space="preserve"> </w:t>
    </w:r>
    <w:r w:rsidRPr="00886FF1">
      <w:rPr>
        <w:sz w:val="18"/>
        <w:szCs w:val="18"/>
      </w:rPr>
      <w:t>095/6136075-7692582</w:t>
    </w:r>
    <w:r w:rsidRPr="00886FF1">
      <w:rPr>
        <w:spacing w:val="-2"/>
        <w:sz w:val="18"/>
        <w:szCs w:val="18"/>
      </w:rPr>
      <w:t xml:space="preserve"> </w:t>
    </w:r>
    <w:r w:rsidRPr="00886FF1">
      <w:rPr>
        <w:sz w:val="18"/>
        <w:szCs w:val="18"/>
      </w:rPr>
      <w:t>Fax</w:t>
    </w:r>
    <w:r w:rsidRPr="00886FF1">
      <w:rPr>
        <w:spacing w:val="-4"/>
        <w:sz w:val="18"/>
        <w:szCs w:val="18"/>
      </w:rPr>
      <w:t xml:space="preserve"> </w:t>
    </w:r>
    <w:r w:rsidRPr="00886FF1">
      <w:rPr>
        <w:sz w:val="18"/>
        <w:szCs w:val="18"/>
      </w:rPr>
      <w:t>095/7698652</w:t>
    </w:r>
  </w:p>
  <w:p w14:paraId="2DB9FF85" w14:textId="77777777" w:rsidR="006E039D" w:rsidRPr="00886FF1" w:rsidRDefault="006E039D" w:rsidP="006E039D">
    <w:pPr>
      <w:pStyle w:val="Paragrafoelenco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 w:rsidRPr="00886FF1">
      <w:rPr>
        <w:b/>
        <w:sz w:val="18"/>
        <w:szCs w:val="18"/>
      </w:rPr>
      <w:t xml:space="preserve">SEDE SUCCURSALE : </w:t>
    </w:r>
    <w:r w:rsidRPr="00886FF1">
      <w:rPr>
        <w:sz w:val="18"/>
        <w:szCs w:val="18"/>
      </w:rPr>
      <w:t>SEZ. CLASSICA – LINGUISTICA – SCIENZE UMANE – ECONOMICO SOCIALE</w:t>
    </w:r>
    <w:r w:rsidRPr="00886FF1">
      <w:rPr>
        <w:spacing w:val="-47"/>
        <w:sz w:val="18"/>
        <w:szCs w:val="18"/>
      </w:rPr>
      <w:t xml:space="preserve"> </w:t>
    </w:r>
    <w:r w:rsidRPr="00886FF1">
      <w:rPr>
        <w:sz w:val="18"/>
        <w:szCs w:val="18"/>
      </w:rPr>
      <w:t>Via</w:t>
    </w:r>
    <w:r w:rsidRPr="00886FF1">
      <w:rPr>
        <w:spacing w:val="-1"/>
        <w:sz w:val="18"/>
        <w:szCs w:val="18"/>
      </w:rPr>
      <w:t xml:space="preserve"> </w:t>
    </w:r>
    <w:r w:rsidRPr="00886FF1">
      <w:rPr>
        <w:sz w:val="18"/>
        <w:szCs w:val="18"/>
      </w:rPr>
      <w:t>Donatello,</w:t>
    </w:r>
    <w:r w:rsidRPr="00886FF1">
      <w:rPr>
        <w:spacing w:val="-1"/>
        <w:sz w:val="18"/>
        <w:szCs w:val="18"/>
      </w:rPr>
      <w:t xml:space="preserve"> </w:t>
    </w:r>
    <w:r w:rsidRPr="00886FF1">
      <w:rPr>
        <w:sz w:val="18"/>
        <w:szCs w:val="18"/>
      </w:rPr>
      <w:t>80</w:t>
    </w:r>
    <w:r w:rsidRPr="00886FF1">
      <w:rPr>
        <w:spacing w:val="1"/>
        <w:sz w:val="18"/>
        <w:szCs w:val="18"/>
      </w:rPr>
      <w:t xml:space="preserve"> </w:t>
    </w:r>
    <w:r w:rsidRPr="00886FF1">
      <w:rPr>
        <w:sz w:val="18"/>
        <w:szCs w:val="18"/>
      </w:rPr>
      <w:t>-</w:t>
    </w:r>
    <w:r w:rsidRPr="00886FF1">
      <w:rPr>
        <w:spacing w:val="-2"/>
        <w:sz w:val="18"/>
        <w:szCs w:val="18"/>
      </w:rPr>
      <w:t xml:space="preserve"> </w:t>
    </w:r>
    <w:r w:rsidRPr="00886FF1">
      <w:rPr>
        <w:sz w:val="18"/>
        <w:szCs w:val="18"/>
      </w:rPr>
      <w:t>Tel.095/6136083 Fax</w:t>
    </w:r>
    <w:r w:rsidRPr="00886FF1">
      <w:rPr>
        <w:spacing w:val="-2"/>
        <w:sz w:val="18"/>
        <w:szCs w:val="18"/>
      </w:rPr>
      <w:t xml:space="preserve"> </w:t>
    </w:r>
    <w:r w:rsidRPr="00886FF1">
      <w:rPr>
        <w:sz w:val="18"/>
        <w:szCs w:val="18"/>
      </w:rPr>
      <w:t>095/7694523</w:t>
    </w:r>
    <w:r w:rsidRPr="00886FF1">
      <w:rPr>
        <w:spacing w:val="3"/>
        <w:sz w:val="18"/>
        <w:szCs w:val="18"/>
      </w:rPr>
      <w:t xml:space="preserve"> </w:t>
    </w:r>
    <w:r w:rsidRPr="00886FF1">
      <w:rPr>
        <w:sz w:val="18"/>
        <w:szCs w:val="18"/>
      </w:rPr>
      <w:t>-</w:t>
    </w:r>
    <w:r w:rsidRPr="00886FF1">
      <w:rPr>
        <w:spacing w:val="47"/>
        <w:sz w:val="18"/>
        <w:szCs w:val="18"/>
      </w:rPr>
      <w:t xml:space="preserve"> </w:t>
    </w:r>
    <w:r w:rsidRPr="00886FF1">
      <w:rPr>
        <w:sz w:val="18"/>
        <w:szCs w:val="18"/>
      </w:rPr>
      <w:t>C.F.</w:t>
    </w:r>
    <w:r w:rsidRPr="00886FF1">
      <w:rPr>
        <w:spacing w:val="-1"/>
        <w:sz w:val="18"/>
        <w:szCs w:val="18"/>
      </w:rPr>
      <w:t xml:space="preserve"> </w:t>
    </w:r>
    <w:r w:rsidRPr="00886FF1">
      <w:rPr>
        <w:b/>
        <w:sz w:val="18"/>
        <w:szCs w:val="18"/>
      </w:rPr>
      <w:t>80012580876</w:t>
    </w:r>
    <w:r w:rsidRPr="00886FF1">
      <w:rPr>
        <w:b/>
        <w:spacing w:val="1"/>
        <w:sz w:val="18"/>
        <w:szCs w:val="18"/>
      </w:rPr>
      <w:t xml:space="preserve"> </w:t>
    </w:r>
    <w:r w:rsidRPr="00886FF1">
      <w:rPr>
        <w:sz w:val="18"/>
        <w:szCs w:val="18"/>
      </w:rPr>
      <w:t>-</w:t>
    </w:r>
    <w:r w:rsidRPr="00886FF1">
      <w:rPr>
        <w:spacing w:val="-3"/>
        <w:sz w:val="18"/>
        <w:szCs w:val="18"/>
      </w:rPr>
      <w:t xml:space="preserve"> </w:t>
    </w:r>
    <w:r w:rsidRPr="00886FF1">
      <w:rPr>
        <w:sz w:val="18"/>
        <w:szCs w:val="18"/>
      </w:rPr>
      <w:t>Cod.</w:t>
    </w:r>
    <w:r w:rsidRPr="00886FF1">
      <w:rPr>
        <w:spacing w:val="-1"/>
        <w:sz w:val="18"/>
        <w:szCs w:val="18"/>
      </w:rPr>
      <w:t xml:space="preserve"> </w:t>
    </w:r>
    <w:r w:rsidRPr="00886FF1">
      <w:rPr>
        <w:sz w:val="18"/>
        <w:szCs w:val="18"/>
      </w:rPr>
      <w:t>Mecc.</w:t>
    </w:r>
    <w:r w:rsidRPr="00886FF1">
      <w:rPr>
        <w:spacing w:val="-2"/>
        <w:sz w:val="18"/>
        <w:szCs w:val="18"/>
      </w:rPr>
      <w:t xml:space="preserve"> </w:t>
    </w:r>
    <w:r w:rsidRPr="00886FF1">
      <w:rPr>
        <w:sz w:val="18"/>
        <w:szCs w:val="18"/>
      </w:rPr>
      <w:t>:</w:t>
    </w:r>
    <w:r w:rsidRPr="00886FF1">
      <w:rPr>
        <w:spacing w:val="1"/>
        <w:sz w:val="18"/>
        <w:szCs w:val="18"/>
      </w:rPr>
      <w:t xml:space="preserve"> </w:t>
    </w:r>
    <w:r w:rsidRPr="00886FF1">
      <w:rPr>
        <w:b/>
        <w:sz w:val="18"/>
        <w:szCs w:val="18"/>
      </w:rPr>
      <w:t xml:space="preserve">CTPC01000A </w:t>
    </w:r>
    <w:r w:rsidRPr="00886FF1">
      <w:rPr>
        <w:sz w:val="18"/>
        <w:szCs w:val="18"/>
      </w:rPr>
      <w:t>-</w:t>
    </w:r>
  </w:p>
  <w:p w14:paraId="538C5114" w14:textId="77777777" w:rsidR="006E039D" w:rsidRPr="00886FF1" w:rsidRDefault="006E039D" w:rsidP="006E039D">
    <w:pPr>
      <w:spacing w:line="280" w:lineRule="auto"/>
      <w:jc w:val="center"/>
      <w:rPr>
        <w:b/>
        <w:sz w:val="18"/>
        <w:szCs w:val="18"/>
      </w:rPr>
    </w:pPr>
    <w:r w:rsidRPr="00886FF1">
      <w:rPr>
        <w:b/>
        <w:sz w:val="18"/>
        <w:szCs w:val="18"/>
      </w:rPr>
      <w:t xml:space="preserve">E-mail : </w:t>
    </w:r>
    <w:hyperlink r:id="rId7">
      <w:r w:rsidRPr="00886FF1">
        <w:rPr>
          <w:b/>
          <w:color w:val="0000FF"/>
          <w:sz w:val="18"/>
          <w:szCs w:val="18"/>
          <w:u w:val="single" w:color="0000FF"/>
        </w:rPr>
        <w:t>ctpc01000a@istruzione.it</w:t>
      </w:r>
      <w:r w:rsidRPr="00886FF1">
        <w:rPr>
          <w:b/>
          <w:color w:val="0000FF"/>
          <w:sz w:val="18"/>
          <w:szCs w:val="18"/>
        </w:rPr>
        <w:t xml:space="preserve"> </w:t>
      </w:r>
    </w:hyperlink>
    <w:r w:rsidRPr="00886FF1">
      <w:rPr>
        <w:sz w:val="18"/>
        <w:szCs w:val="18"/>
      </w:rPr>
      <w:t xml:space="preserve">– </w:t>
    </w:r>
    <w:r w:rsidRPr="00886FF1">
      <w:rPr>
        <w:b/>
        <w:sz w:val="18"/>
        <w:szCs w:val="18"/>
      </w:rPr>
      <w:t xml:space="preserve">PEC : </w:t>
    </w:r>
    <w:hyperlink r:id="rId8">
      <w:r w:rsidRPr="00886FF1">
        <w:rPr>
          <w:b/>
          <w:color w:val="0000FF"/>
          <w:sz w:val="18"/>
          <w:szCs w:val="18"/>
          <w:u w:val="single" w:color="0000FF"/>
        </w:rPr>
        <w:t>ctpc01000a@pec.istruzione.it</w:t>
      </w:r>
    </w:hyperlink>
    <w:r w:rsidRPr="00886FF1">
      <w:rPr>
        <w:b/>
        <w:color w:val="0000FF"/>
        <w:spacing w:val="-47"/>
        <w:sz w:val="18"/>
        <w:szCs w:val="18"/>
      </w:rPr>
      <w:t xml:space="preserve"> </w:t>
    </w:r>
    <w:r w:rsidRPr="00886FF1">
      <w:rPr>
        <w:b/>
        <w:sz w:val="18"/>
        <w:szCs w:val="18"/>
      </w:rPr>
      <w:t>Sito Web Scuola:</w:t>
    </w:r>
    <w:r w:rsidRPr="00886FF1">
      <w:rPr>
        <w:b/>
        <w:spacing w:val="2"/>
        <w:sz w:val="18"/>
        <w:szCs w:val="18"/>
      </w:rPr>
      <w:t xml:space="preserve"> </w:t>
    </w:r>
    <w:hyperlink r:id="rId9">
      <w:r w:rsidRPr="00886FF1">
        <w:rPr>
          <w:b/>
          <w:color w:val="0000FF"/>
          <w:sz w:val="18"/>
          <w:szCs w:val="18"/>
          <w:u w:val="single" w:color="0000FF"/>
        </w:rPr>
        <w:t>www.liceovergadrano.edu.it</w:t>
      </w:r>
    </w:hyperlink>
  </w:p>
  <w:p w14:paraId="490F5C35" w14:textId="77777777" w:rsidR="006E039D" w:rsidRPr="005F493A" w:rsidRDefault="006E039D" w:rsidP="006E039D">
    <w:pPr>
      <w:pStyle w:val="Corpotesto"/>
      <w:ind w:left="433"/>
      <w:rPr>
        <w:sz w:val="20"/>
      </w:rPr>
    </w:pPr>
    <w:r>
      <w:rPr>
        <w:noProof/>
        <w:sz w:val="20"/>
      </w:rPr>
      <w:drawing>
        <wp:inline distT="0" distB="0" distL="0" distR="0" wp14:anchorId="0B701DF2" wp14:editId="67399598">
          <wp:extent cx="5748793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ECD2AE" w14:textId="77777777" w:rsidR="002D10F8" w:rsidRDefault="002D10F8" w:rsidP="002D10F8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185"/>
    <w:multiLevelType w:val="hybridMultilevel"/>
    <w:tmpl w:val="C76AC8D2"/>
    <w:lvl w:ilvl="0" w:tplc="04100001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37"/>
        </w:tabs>
        <w:ind w:left="1837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57"/>
        </w:tabs>
        <w:ind w:left="2557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97"/>
        </w:tabs>
        <w:ind w:left="3997" w:hanging="360"/>
      </w:pPr>
    </w:lvl>
    <w:lvl w:ilvl="5" w:tplc="04100005">
      <w:start w:val="1"/>
      <w:numFmt w:val="decimal"/>
      <w:lvlText w:val="%6."/>
      <w:lvlJc w:val="left"/>
      <w:pPr>
        <w:tabs>
          <w:tab w:val="num" w:pos="4717"/>
        </w:tabs>
        <w:ind w:left="4717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57"/>
        </w:tabs>
        <w:ind w:left="6157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77"/>
        </w:tabs>
        <w:ind w:left="6877" w:hanging="360"/>
      </w:pPr>
    </w:lvl>
  </w:abstractNum>
  <w:abstractNum w:abstractNumId="1" w15:restartNumberingAfterBreak="0">
    <w:nsid w:val="08734C10"/>
    <w:multiLevelType w:val="hybridMultilevel"/>
    <w:tmpl w:val="AE20A6C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03A01"/>
    <w:multiLevelType w:val="hybridMultilevel"/>
    <w:tmpl w:val="5FA265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6CB942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42B17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76C08C8"/>
    <w:multiLevelType w:val="hybridMultilevel"/>
    <w:tmpl w:val="30BAB6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76360"/>
    <w:multiLevelType w:val="hybridMultilevel"/>
    <w:tmpl w:val="5F1624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90BD9"/>
    <w:multiLevelType w:val="hybridMultilevel"/>
    <w:tmpl w:val="1FB6E07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E365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0A124D5"/>
    <w:multiLevelType w:val="hybridMultilevel"/>
    <w:tmpl w:val="611A9764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2DA69E7"/>
    <w:multiLevelType w:val="hybridMultilevel"/>
    <w:tmpl w:val="4448E2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48"/>
    <w:rsid w:val="000017C8"/>
    <w:rsid w:val="0000611D"/>
    <w:rsid w:val="00047556"/>
    <w:rsid w:val="000771BE"/>
    <w:rsid w:val="00085CAA"/>
    <w:rsid w:val="00086E66"/>
    <w:rsid w:val="000D2194"/>
    <w:rsid w:val="000D3FED"/>
    <w:rsid w:val="00120B7E"/>
    <w:rsid w:val="00127CC5"/>
    <w:rsid w:val="00133536"/>
    <w:rsid w:val="00146B59"/>
    <w:rsid w:val="001A021F"/>
    <w:rsid w:val="001A1334"/>
    <w:rsid w:val="001D0386"/>
    <w:rsid w:val="001F3290"/>
    <w:rsid w:val="00211221"/>
    <w:rsid w:val="00211825"/>
    <w:rsid w:val="002317AE"/>
    <w:rsid w:val="00233648"/>
    <w:rsid w:val="00247E7A"/>
    <w:rsid w:val="0025398D"/>
    <w:rsid w:val="00274FD3"/>
    <w:rsid w:val="002840C1"/>
    <w:rsid w:val="00287EF8"/>
    <w:rsid w:val="002D10F8"/>
    <w:rsid w:val="002E1004"/>
    <w:rsid w:val="002F076D"/>
    <w:rsid w:val="002F0F23"/>
    <w:rsid w:val="003348C9"/>
    <w:rsid w:val="00350473"/>
    <w:rsid w:val="00352D87"/>
    <w:rsid w:val="0035413F"/>
    <w:rsid w:val="00364C3F"/>
    <w:rsid w:val="00393F4C"/>
    <w:rsid w:val="003C5C98"/>
    <w:rsid w:val="00414194"/>
    <w:rsid w:val="00417B3C"/>
    <w:rsid w:val="00424E1E"/>
    <w:rsid w:val="00440A88"/>
    <w:rsid w:val="00443FB3"/>
    <w:rsid w:val="004546B6"/>
    <w:rsid w:val="00480407"/>
    <w:rsid w:val="00484F59"/>
    <w:rsid w:val="00507207"/>
    <w:rsid w:val="005641AC"/>
    <w:rsid w:val="0057721D"/>
    <w:rsid w:val="00581E56"/>
    <w:rsid w:val="00587B50"/>
    <w:rsid w:val="005940B2"/>
    <w:rsid w:val="005B50A9"/>
    <w:rsid w:val="005C0174"/>
    <w:rsid w:val="005C618E"/>
    <w:rsid w:val="006060A6"/>
    <w:rsid w:val="00630D35"/>
    <w:rsid w:val="00663E44"/>
    <w:rsid w:val="00694043"/>
    <w:rsid w:val="00697DDF"/>
    <w:rsid w:val="006B0B03"/>
    <w:rsid w:val="006E039D"/>
    <w:rsid w:val="006F7E54"/>
    <w:rsid w:val="007123E6"/>
    <w:rsid w:val="007144C7"/>
    <w:rsid w:val="007447B2"/>
    <w:rsid w:val="007D329F"/>
    <w:rsid w:val="007E457F"/>
    <w:rsid w:val="007F2BBB"/>
    <w:rsid w:val="0080101D"/>
    <w:rsid w:val="00807EAF"/>
    <w:rsid w:val="00890521"/>
    <w:rsid w:val="008A1169"/>
    <w:rsid w:val="008B0800"/>
    <w:rsid w:val="008C2030"/>
    <w:rsid w:val="00905AD7"/>
    <w:rsid w:val="00912D97"/>
    <w:rsid w:val="009233D2"/>
    <w:rsid w:val="009234E4"/>
    <w:rsid w:val="00932614"/>
    <w:rsid w:val="00937AA3"/>
    <w:rsid w:val="009451E0"/>
    <w:rsid w:val="00962E50"/>
    <w:rsid w:val="009636FC"/>
    <w:rsid w:val="00964D8A"/>
    <w:rsid w:val="009831D0"/>
    <w:rsid w:val="00993906"/>
    <w:rsid w:val="009E2818"/>
    <w:rsid w:val="009E77EE"/>
    <w:rsid w:val="00A00245"/>
    <w:rsid w:val="00A852B2"/>
    <w:rsid w:val="00A91D09"/>
    <w:rsid w:val="00AA26E1"/>
    <w:rsid w:val="00AB2BF5"/>
    <w:rsid w:val="00AB77E3"/>
    <w:rsid w:val="00B53079"/>
    <w:rsid w:val="00B865BA"/>
    <w:rsid w:val="00BA3838"/>
    <w:rsid w:val="00BA6537"/>
    <w:rsid w:val="00BA7B1B"/>
    <w:rsid w:val="00BB3FC3"/>
    <w:rsid w:val="00BB5DC3"/>
    <w:rsid w:val="00BC49AE"/>
    <w:rsid w:val="00BF2341"/>
    <w:rsid w:val="00C024D2"/>
    <w:rsid w:val="00C30F14"/>
    <w:rsid w:val="00C5202D"/>
    <w:rsid w:val="00C52A64"/>
    <w:rsid w:val="00C60146"/>
    <w:rsid w:val="00C72A59"/>
    <w:rsid w:val="00C80E8D"/>
    <w:rsid w:val="00CD4360"/>
    <w:rsid w:val="00D132B3"/>
    <w:rsid w:val="00D32948"/>
    <w:rsid w:val="00D35047"/>
    <w:rsid w:val="00D53F6E"/>
    <w:rsid w:val="00D54199"/>
    <w:rsid w:val="00DC73CB"/>
    <w:rsid w:val="00E00086"/>
    <w:rsid w:val="00E23144"/>
    <w:rsid w:val="00E25DDD"/>
    <w:rsid w:val="00E34456"/>
    <w:rsid w:val="00E35901"/>
    <w:rsid w:val="00E52C0D"/>
    <w:rsid w:val="00E61008"/>
    <w:rsid w:val="00E64AED"/>
    <w:rsid w:val="00E70609"/>
    <w:rsid w:val="00E94CD8"/>
    <w:rsid w:val="00EB338E"/>
    <w:rsid w:val="00ED5CEC"/>
    <w:rsid w:val="00F92D28"/>
    <w:rsid w:val="00F9578C"/>
    <w:rsid w:val="00FA15AA"/>
    <w:rsid w:val="00FC2033"/>
    <w:rsid w:val="00FC4164"/>
    <w:rsid w:val="00FD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25905"/>
  <w15:docId w15:val="{70709317-AFA5-42A2-9188-D1C733DD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86E66"/>
  </w:style>
  <w:style w:type="paragraph" w:styleId="Titolo2">
    <w:name w:val="heading 2"/>
    <w:basedOn w:val="Normale"/>
    <w:next w:val="Normale"/>
    <w:qFormat/>
    <w:rsid w:val="00AB2BF5"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rsid w:val="00AB2BF5"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BA3838"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rsid w:val="00AB2BF5"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rsid w:val="00AB2BF5"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B2BF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B2BF5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3838"/>
    <w:pPr>
      <w:jc w:val="both"/>
    </w:pPr>
    <w:rPr>
      <w:b/>
      <w:sz w:val="24"/>
    </w:rPr>
  </w:style>
  <w:style w:type="paragraph" w:styleId="NormaleWeb">
    <w:name w:val="Normal (Web)"/>
    <w:basedOn w:val="Normale"/>
    <w:rsid w:val="00BA3838"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sid w:val="00233648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C80E8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5047"/>
  </w:style>
  <w:style w:type="table" w:styleId="Grigliatabella">
    <w:name w:val="Table Grid"/>
    <w:basedOn w:val="Tabellanormale"/>
    <w:rsid w:val="00BB3F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008"/>
  </w:style>
  <w:style w:type="character" w:customStyle="1" w:styleId="CorpotestoCarattere">
    <w:name w:val="Corpo testo Carattere"/>
    <w:basedOn w:val="Carpredefinitoparagrafo"/>
    <w:link w:val="Corpotesto"/>
    <w:rsid w:val="006E039D"/>
    <w:rPr>
      <w:b/>
      <w:sz w:val="24"/>
    </w:rPr>
  </w:style>
  <w:style w:type="paragraph" w:styleId="Titolo">
    <w:name w:val="Title"/>
    <w:basedOn w:val="Normale"/>
    <w:link w:val="TitoloCarattere"/>
    <w:uiPriority w:val="1"/>
    <w:qFormat/>
    <w:rsid w:val="006E039D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"/>
    <w:rsid w:val="006E039D"/>
    <w:rPr>
      <w:b/>
      <w:bCs/>
      <w:sz w:val="32"/>
      <w:szCs w:val="32"/>
      <w:lang w:eastAsia="en-US"/>
    </w:rPr>
  </w:style>
  <w:style w:type="paragraph" w:styleId="Paragrafoelenco">
    <w:name w:val="List Paragraph"/>
    <w:basedOn w:val="Normale"/>
    <w:link w:val="ParagrafoelencoCarattere"/>
    <w:uiPriority w:val="99"/>
    <w:qFormat/>
    <w:rsid w:val="006E039D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qFormat/>
    <w:rsid w:val="006E039D"/>
    <w:rPr>
      <w:sz w:val="22"/>
      <w:szCs w:val="22"/>
      <w:lang w:eastAsia="en-US"/>
    </w:rPr>
  </w:style>
  <w:style w:type="paragraph" w:customStyle="1" w:styleId="Normal1">
    <w:name w:val="Normal1"/>
    <w:basedOn w:val="Normale"/>
    <w:rsid w:val="00932614"/>
    <w:rPr>
      <w:sz w:val="24"/>
      <w:szCs w:val="24"/>
    </w:rPr>
  </w:style>
  <w:style w:type="paragraph" w:customStyle="1" w:styleId="Normale1">
    <w:name w:val="Normale1"/>
    <w:rsid w:val="00932614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semiHidden/>
    <w:rsid w:val="009326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rsid w:val="00932614"/>
    <w:tblPr>
      <w:tblInd w:w="0" w:type="nil"/>
      <w:tblCellMar>
        <w:left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46B59"/>
    <w:rPr>
      <w:rFonts w:asciiTheme="minorHAnsi" w:eastAsiaTheme="minorHAnsi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46B5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pec.istruzione.it" TargetMode="External"/><Relationship Id="rId3" Type="http://schemas.openxmlformats.org/officeDocument/2006/relationships/image" Target="media/image3.jpeg"/><Relationship Id="rId7" Type="http://schemas.openxmlformats.org/officeDocument/2006/relationships/hyperlink" Target="mailto:ctpc01000a@istruzione.it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10" Type="http://schemas.openxmlformats.org/officeDocument/2006/relationships/image" Target="media/image7.png"/><Relationship Id="rId4" Type="http://schemas.openxmlformats.org/officeDocument/2006/relationships/image" Target="media/image4.jpeg"/><Relationship Id="rId9" Type="http://schemas.openxmlformats.org/officeDocument/2006/relationships/hyperlink" Target="http://www.liceovergadrano.edu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BBBB5-76A7-4315-A67C-89B960538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639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SCRUTINO ESAMI PRELIMINARI</vt:lpstr>
    </vt:vector>
  </TitlesOfParts>
  <Company>a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SCRUTINO ESAMI PRELIMINARI</dc:title>
  <dc:creator>Anna Schettino</dc:creator>
  <cp:keywords>Modulistica; Verbali; Esami</cp:keywords>
  <cp:lastModifiedBy>Loredana Lorena</cp:lastModifiedBy>
  <cp:revision>12</cp:revision>
  <cp:lastPrinted>2021-11-03T11:35:00Z</cp:lastPrinted>
  <dcterms:created xsi:type="dcterms:W3CDTF">2021-11-03T11:34:00Z</dcterms:created>
  <dcterms:modified xsi:type="dcterms:W3CDTF">2024-08-15T17:37:00Z</dcterms:modified>
  <cp:category>scuola</cp:category>
</cp:coreProperties>
</file>