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32CCC1">
      <w:pPr>
        <w:jc w:val="center"/>
        <w:rPr>
          <w:b/>
          <w:sz w:val="24"/>
          <w:szCs w:val="24"/>
        </w:rPr>
      </w:pPr>
    </w:p>
    <w:tbl>
      <w:tblPr>
        <w:tblStyle w:val="9"/>
        <w:tblW w:w="49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71"/>
        <w:gridCol w:w="7236"/>
      </w:tblGrid>
      <w:tr w14:paraId="02161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1490" w:type="pct"/>
            <w:vAlign w:val="center"/>
          </w:tcPr>
          <w:p w14:paraId="1D09CC1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10" w:type="pct"/>
            <w:vAlign w:val="center"/>
          </w:tcPr>
          <w:p w14:paraId="7EBAFC16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ESAMI SALDO DEBITO FORMATIVO</w:t>
            </w:r>
          </w:p>
          <w:p w14:paraId="19A3F651">
            <w:pPr>
              <w:spacing w:line="320" w:lineRule="exact"/>
            </w:pPr>
          </w:p>
        </w:tc>
      </w:tr>
    </w:tbl>
    <w:p w14:paraId="03494E11">
      <w:pPr>
        <w:jc w:val="center"/>
        <w:rPr>
          <w:b/>
          <w:sz w:val="24"/>
          <w:szCs w:val="24"/>
        </w:rPr>
      </w:pPr>
    </w:p>
    <w:tbl>
      <w:tblPr>
        <w:tblStyle w:val="9"/>
        <w:tblW w:w="492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5"/>
        <w:gridCol w:w="7285"/>
      </w:tblGrid>
      <w:tr w14:paraId="5DD7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  <w:jc w:val="center"/>
        </w:trPr>
        <w:tc>
          <w:tcPr>
            <w:tcW w:w="1450" w:type="pct"/>
            <w:vAlign w:val="center"/>
          </w:tcPr>
          <w:p w14:paraId="2EFBEC9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SCRITTA/PRATICA DI</w:t>
            </w:r>
          </w:p>
        </w:tc>
        <w:tc>
          <w:tcPr>
            <w:tcW w:w="3550" w:type="pct"/>
            <w:vAlign w:val="center"/>
          </w:tcPr>
          <w:p w14:paraId="412EF7D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_______________________________________________________</w:t>
            </w:r>
          </w:p>
        </w:tc>
      </w:tr>
    </w:tbl>
    <w:p w14:paraId="551D4133">
      <w:pPr>
        <w:jc w:val="center"/>
        <w:rPr>
          <w:b/>
          <w:sz w:val="24"/>
          <w:szCs w:val="24"/>
        </w:rPr>
      </w:pPr>
    </w:p>
    <w:p w14:paraId="63DCDC20">
      <w:pPr>
        <w:spacing w:line="360" w:lineRule="auto"/>
        <w:jc w:val="both"/>
        <w:rPr>
          <w:sz w:val="24"/>
          <w:szCs w:val="24"/>
        </w:rPr>
      </w:pPr>
    </w:p>
    <w:p w14:paraId="23E78B5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 giorno …… del mese di ………… dell’anno ..…, alle ore ……… nell’aula ……………….. del Liceo Ginnasio Statale “G. Verga” di Adrano sono presenti i professori ………………….. </w:t>
      </w:r>
      <w:r>
        <w:rPr>
          <w:rFonts w:hint="default"/>
          <w:sz w:val="24"/>
          <w:szCs w:val="24"/>
          <w:lang w:val="it-IT"/>
        </w:rPr>
        <w:t>................................. .............................</w:t>
      </w:r>
      <w:bookmarkStart w:id="0" w:name="_GoBack"/>
      <w:bookmarkEnd w:id="0"/>
      <w:r>
        <w:rPr>
          <w:sz w:val="24"/>
          <w:szCs w:val="24"/>
        </w:rPr>
        <w:t xml:space="preserve">  al fine di procedere alle operazioni relative all’espletamento della prova scritta di  …………………………… finalizzata al saldo del debito formativo</w:t>
      </w:r>
      <w:r>
        <w:rPr>
          <w:rFonts w:hint="default"/>
          <w:sz w:val="24"/>
          <w:szCs w:val="24"/>
          <w:lang w:val="it-IT"/>
        </w:rPr>
        <w:t xml:space="preserve"> e alla conseguente ammissione degli alunni/dell’alunno alla classe  .......................</w:t>
      </w:r>
      <w:r>
        <w:rPr>
          <w:sz w:val="24"/>
          <w:szCs w:val="24"/>
        </w:rPr>
        <w:t>.</w:t>
      </w:r>
    </w:p>
    <w:p w14:paraId="250B654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Vengono ricordate ai candidati le norme vigenti che regolano lo svolgimento delle prove d'esame; viene inoltre comunicato che è autorizzato l'utilizzo dei seguenti sussidi</w:t>
      </w:r>
      <w:r>
        <w:rPr>
          <w:rFonts w:eastAsia="Arial"/>
          <w:sz w:val="22"/>
          <w:szCs w:val="22"/>
        </w:rPr>
        <w:t>:…………………………………………………………………………………………………………………</w:t>
      </w:r>
    </w:p>
    <w:p w14:paraId="3FFB2F8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All’appello risultano presenti i seguenti candidati, </w:t>
      </w:r>
      <w:r>
        <w:rPr>
          <w:rFonts w:hint="default"/>
          <w:sz w:val="24"/>
          <w:szCs w:val="24"/>
          <w:lang w:val="it-IT"/>
        </w:rPr>
        <w:t>ai quali viene chiesto di firmare</w:t>
      </w:r>
      <w:r>
        <w:rPr>
          <w:sz w:val="24"/>
          <w:szCs w:val="24"/>
        </w:rPr>
        <w:t xml:space="preserve"> l’allegato elenco: ……………………. </w:t>
      </w:r>
    </w:p>
    <w:p w14:paraId="3867E7B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Risultano assenti: ...........................................................................................................................</w:t>
      </w:r>
    </w:p>
    <w:p w14:paraId="3DB83AE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Sono stati distribuiti a ciascun candidato n°….. fogli di carta formato protocollo contrassegnati dalla firma di uno dei componenti della sottocommissione esaminatrice.</w:t>
      </w:r>
    </w:p>
    <w:p w14:paraId="77D0BB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Viene inoltre consegnata copia /dettato /copiato alla lavagna il testo della prova, allegato al presente verbale e comprensivo di griglia di correzione, e comunicato che la durata prevista è di n° 2 ore, per cui il termine utile per la presentazione degli elaborati scade alle ore ......... Copia della prova, con griglia di valutazione, è allegata al presente verbale. La prova ha avuto inizio alle ore ………. e durante lo svolgimento della stessa nessuno è stato più ammesso in classe.</w:t>
      </w:r>
    </w:p>
    <w:p w14:paraId="16C9EB5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Durante lo svolgimento della prova non si rilevano contravvenzioni alle norme che disciplinano gli esami o episodi che ne turbino il regolare andamento. </w:t>
      </w:r>
    </w:p>
    <w:p w14:paraId="5DFF0F22">
      <w:pPr>
        <w:spacing w:line="360" w:lineRule="auto"/>
        <w:jc w:val="center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(</w:t>
      </w:r>
      <w:r>
        <w:rPr>
          <w:color w:val="4F81BD" w:themeColor="accent1"/>
          <w14:textFill>
            <w14:solidFill>
              <w14:schemeClr w14:val="accent1"/>
            </w14:solidFill>
          </w14:textFill>
        </w:rPr>
        <w:t>Oppure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)</w:t>
      </w:r>
    </w:p>
    <w:p w14:paraId="310CEA31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Durante lo svolgimento della prova si verifica quanto segue …………………………………………</w:t>
      </w:r>
    </w:p>
    <w:p w14:paraId="6B083B01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 xml:space="preserve"> .............................................................................................................................………………….</w:t>
      </w:r>
    </w:p>
    <w:p w14:paraId="540C7CB2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e i componenti della Commissione assumono i seguenti provvedimenti ……………………………</w:t>
      </w:r>
    </w:p>
    <w:p w14:paraId="6193E3A7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.........................................................................................................................................................</w:t>
      </w:r>
    </w:p>
    <w:p w14:paraId="73A53C6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Espletata la prova, i professori assistenti ritirano i lavori che man mano sono stati consegnati, apponendovi la firma e l’ora di consegna. Alle ore …… è stato consegnato l’ultimo elaborato e gli elaborati sono risultati complessivamente n° ……..</w:t>
      </w:r>
    </w:p>
    <w:p w14:paraId="1EA1EFD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professori assistenti dichiarano che per tutto il periodo della prova gli alunni non sono mai stati lasciati soli e sono stati sempre attentamente vigilati. </w:t>
      </w:r>
    </w:p>
    <w:p w14:paraId="4625189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Gli elaborati consegnati dai candidati vengono chiusi in una busta sulla quale tutti i componenti della Commissione presenti appongono la propria firma.</w:t>
      </w:r>
    </w:p>
    <w:p w14:paraId="70768398">
      <w:pPr>
        <w:spacing w:line="360" w:lineRule="auto"/>
        <w:jc w:val="both"/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</w:pPr>
      <w:r>
        <w:rPr>
          <w:sz w:val="24"/>
          <w:szCs w:val="24"/>
        </w:rPr>
        <w:t xml:space="preserve">La busta viene conservata in apposito armadio di sicurezza nell'ufficio del dirigente della scuola 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(</w:t>
      </w:r>
      <w:r>
        <w:rPr>
          <w:i/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 xml:space="preserve">oppure ) </w:t>
      </w:r>
      <w:r>
        <w:rPr>
          <w:color w:val="4F81BD" w:themeColor="accent1"/>
          <w:sz w:val="24"/>
          <w:szCs w:val="24"/>
          <w14:textFill>
            <w14:solidFill>
              <w14:schemeClr w14:val="accent1"/>
            </w14:solidFill>
          </w14:textFill>
        </w:rPr>
        <w:t>La busta viene presa in consegna dal presidente della Commissione per procedere alla correzione.</w:t>
      </w:r>
    </w:p>
    <w:p w14:paraId="0596D16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Letto, approvato e sottoscritto il presente verbale, le operazioni si concludono alle ore ..... </w:t>
      </w:r>
    </w:p>
    <w:p w14:paraId="2A8156C1">
      <w:pPr>
        <w:spacing w:line="360" w:lineRule="auto"/>
        <w:rPr>
          <w:sz w:val="24"/>
          <w:szCs w:val="24"/>
        </w:rPr>
      </w:pPr>
    </w:p>
    <w:p w14:paraId="5DA059E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 professori </w:t>
      </w:r>
    </w:p>
    <w:p w14:paraId="616EE45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…………………………….</w:t>
      </w:r>
    </w:p>
    <w:p w14:paraId="15C8DEB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…………………………….</w:t>
      </w:r>
    </w:p>
    <w:p w14:paraId="7D07F1B3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</w:p>
    <w:p w14:paraId="152B7BBC"/>
    <w:p w14:paraId="2B67A5A1"/>
    <w:p w14:paraId="4AA508EA"/>
    <w:p w14:paraId="205247ED"/>
    <w:p w14:paraId="04050FEA"/>
    <w:p w14:paraId="5C64E7F2"/>
    <w:p w14:paraId="0E5BCCD6"/>
    <w:p w14:paraId="0E0D9A40"/>
    <w:p w14:paraId="5A1CFBE8"/>
    <w:p w14:paraId="1F6DF586"/>
    <w:p w14:paraId="3DA814EE"/>
    <w:p w14:paraId="32DE975E"/>
    <w:p w14:paraId="26868294"/>
    <w:p w14:paraId="750977E4"/>
    <w:p w14:paraId="185920F0"/>
    <w:p w14:paraId="6211E666"/>
    <w:p w14:paraId="26451FB6"/>
    <w:p w14:paraId="7646F564">
      <w:pPr>
        <w:rPr>
          <w:sz w:val="24"/>
          <w:szCs w:val="24"/>
          <w:u w:val="single"/>
        </w:rPr>
      </w:pPr>
      <w:r>
        <w:br w:type="page"/>
      </w:r>
    </w:p>
    <w:p w14:paraId="15E5B467">
      <w:pPr>
        <w:pStyle w:val="2"/>
        <w:spacing w:line="320" w:lineRule="exact"/>
      </w:pPr>
      <w:r>
        <w:t>ELENCO DEI CANDIDATI PRESENTI ALLA PROVA D’ESAME</w:t>
      </w:r>
    </w:p>
    <w:p w14:paraId="2942FDB0">
      <w:pPr>
        <w:spacing w:line="320" w:lineRule="exact"/>
        <w:rPr>
          <w:sz w:val="24"/>
          <w:szCs w:val="24"/>
        </w:rPr>
      </w:pPr>
    </w:p>
    <w:p w14:paraId="20B919BA">
      <w:pPr>
        <w:spacing w:line="320" w:lineRule="exact"/>
        <w:rPr>
          <w:sz w:val="24"/>
          <w:szCs w:val="24"/>
        </w:rPr>
      </w:pPr>
    </w:p>
    <w:tbl>
      <w:tblPr>
        <w:tblStyle w:val="9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406"/>
        <w:gridCol w:w="3797"/>
        <w:gridCol w:w="1329"/>
        <w:gridCol w:w="1300"/>
        <w:gridCol w:w="3512"/>
      </w:tblGrid>
      <w:tr w14:paraId="720E6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198" w:type="pct"/>
            <w:vAlign w:val="center"/>
          </w:tcPr>
          <w:p w14:paraId="06370A2A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1837" w:type="pct"/>
            <w:vAlign w:val="center"/>
          </w:tcPr>
          <w:p w14:paraId="2001194C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636" w:type="pct"/>
          </w:tcPr>
          <w:p w14:paraId="2A70071F">
            <w:pPr>
              <w:spacing w:line="320" w:lineRule="exact"/>
              <w:jc w:val="center"/>
            </w:pPr>
            <w:r>
              <w:t xml:space="preserve">N° FOGLI AGGIUNTIVI </w:t>
            </w:r>
          </w:p>
        </w:tc>
        <w:tc>
          <w:tcPr>
            <w:tcW w:w="630" w:type="pct"/>
            <w:vAlign w:val="center"/>
          </w:tcPr>
          <w:p w14:paraId="140D629D">
            <w:pPr>
              <w:spacing w:line="320" w:lineRule="exact"/>
              <w:jc w:val="center"/>
            </w:pPr>
            <w:r>
              <w:t>ORA DI CONSEGNA</w:t>
            </w:r>
          </w:p>
        </w:tc>
        <w:tc>
          <w:tcPr>
            <w:tcW w:w="1699" w:type="pct"/>
            <w:vAlign w:val="center"/>
          </w:tcPr>
          <w:p w14:paraId="59BDE82A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14:paraId="53DC1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063D53D7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B5159D3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A05678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4AFFB5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8C24870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37680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08312B9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483B7A53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3B5821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32576DD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7022C95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719EA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458E8FB4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65FE1B52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35B20C9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592F03D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701E31B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0D0D2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7B6E667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0821269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4BE5D99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2BBB6BF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10E93E0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9650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245D7258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84D1C9A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6F41021C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DF5EA9C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5D4E9EC6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3039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3BA7ACA9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5400B7EB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41AF727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1C3C974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16AABE4C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6672D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6D1E4928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2F22111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3952894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2BD1026A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4635BD3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71BE7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54EFF1F0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3C1DDFD4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24BFFA1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5C381B19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243C01D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57A6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0BECA267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17BE8A5F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72389374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3B519E8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0D611E13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1A1F8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198" w:type="pct"/>
            <w:vAlign w:val="center"/>
          </w:tcPr>
          <w:p w14:paraId="2DD13CA3">
            <w:pPr>
              <w:numPr>
                <w:ilvl w:val="0"/>
                <w:numId w:val="1"/>
              </w:numPr>
              <w:spacing w:line="3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837" w:type="pct"/>
            <w:vAlign w:val="center"/>
          </w:tcPr>
          <w:p w14:paraId="2C5A6848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636" w:type="pct"/>
          </w:tcPr>
          <w:p w14:paraId="118F196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630" w:type="pct"/>
            <w:vAlign w:val="center"/>
          </w:tcPr>
          <w:p w14:paraId="098406F1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  <w:tc>
          <w:tcPr>
            <w:tcW w:w="1699" w:type="pct"/>
            <w:vAlign w:val="center"/>
          </w:tcPr>
          <w:p w14:paraId="121393F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14:paraId="7E184077">
      <w:pPr>
        <w:spacing w:line="320" w:lineRule="exact"/>
        <w:ind w:firstLine="708"/>
        <w:rPr>
          <w:sz w:val="24"/>
          <w:szCs w:val="24"/>
        </w:rPr>
      </w:pPr>
    </w:p>
    <w:p w14:paraId="64B5E631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DF71926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72E878B">
      <w:pPr>
        <w:spacing w:line="320" w:lineRule="exact"/>
        <w:rPr>
          <w:sz w:val="24"/>
          <w:szCs w:val="24"/>
        </w:rPr>
      </w:pPr>
    </w:p>
    <w:p w14:paraId="5A50303B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14:paraId="34E51A0F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044EA7BA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ABEA545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2FD3E65A">
      <w:pPr>
        <w:spacing w:line="320" w:lineRule="exact"/>
        <w:jc w:val="right"/>
        <w:rPr>
          <w:sz w:val="24"/>
          <w:szCs w:val="24"/>
        </w:rPr>
      </w:pPr>
    </w:p>
    <w:p w14:paraId="69665F45">
      <w:pPr>
        <w:spacing w:line="320" w:lineRule="exact"/>
        <w:rPr>
          <w:sz w:val="24"/>
          <w:szCs w:val="24"/>
        </w:rPr>
      </w:pPr>
    </w:p>
    <w:p w14:paraId="18570CB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Adrano, lì…………………………….</w:t>
      </w:r>
    </w:p>
    <w:p w14:paraId="6219083A">
      <w:pPr>
        <w:spacing w:line="320" w:lineRule="exact"/>
        <w:jc w:val="center"/>
        <w:rPr>
          <w:sz w:val="24"/>
          <w:szCs w:val="24"/>
        </w:rPr>
      </w:pPr>
    </w:p>
    <w:sectPr>
      <w:headerReference r:id="rId4" w:type="first"/>
      <w:headerReference r:id="rId3" w:type="default"/>
      <w:footerReference r:id="rId5" w:type="default"/>
      <w:pgSz w:w="11906" w:h="16838"/>
      <w:pgMar w:top="1418" w:right="851" w:bottom="851" w:left="851" w:header="284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C73DD">
    <w:pPr>
      <w:pStyle w:val="14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prove scritte esami saldo debito formativo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E5E7AB">
    <w:pPr>
      <w:pStyle w:val="15"/>
      <w:jc w:val="center"/>
    </w:pPr>
  </w:p>
  <w:p w14:paraId="26854B50">
    <w:pPr>
      <w:pStyle w:val="15"/>
      <w:jc w:val="right"/>
      <w:rPr>
        <w:rFonts w:ascii="Arial" w:hAnsi="Arial" w:cs="Arial"/>
        <w:snapToGrid w:val="0"/>
        <w:sz w:val="16"/>
        <w:szCs w:val="16"/>
      </w:rPr>
    </w:pPr>
  </w:p>
  <w:p w14:paraId="3DA51F2E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7867E7"/>
  <w:p w14:paraId="76B81EDD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58E89C96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0B110756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374B589C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21805FA4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7136CFFA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B8A63E">
    <w:pPr>
      <w:pStyle w:val="1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281296"/>
    <w:multiLevelType w:val="multilevel"/>
    <w:tmpl w:val="77281296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attachedTemplate r:id="rId1"/>
  <w:documentProtection w:enforcement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22385"/>
    <w:rsid w:val="00053333"/>
    <w:rsid w:val="000C55B8"/>
    <w:rsid w:val="000D1BEC"/>
    <w:rsid w:val="000E4040"/>
    <w:rsid w:val="0011285D"/>
    <w:rsid w:val="001166D8"/>
    <w:rsid w:val="001B4FE0"/>
    <w:rsid w:val="002C2041"/>
    <w:rsid w:val="00395CE1"/>
    <w:rsid w:val="003B01CA"/>
    <w:rsid w:val="003C562D"/>
    <w:rsid w:val="004849CC"/>
    <w:rsid w:val="005D0FA4"/>
    <w:rsid w:val="00633E43"/>
    <w:rsid w:val="00634F99"/>
    <w:rsid w:val="00647870"/>
    <w:rsid w:val="00667F5E"/>
    <w:rsid w:val="006A4D65"/>
    <w:rsid w:val="006C6FEC"/>
    <w:rsid w:val="006D00E3"/>
    <w:rsid w:val="006D023C"/>
    <w:rsid w:val="00707395"/>
    <w:rsid w:val="007426AA"/>
    <w:rsid w:val="0076392E"/>
    <w:rsid w:val="007674E4"/>
    <w:rsid w:val="007A0CDC"/>
    <w:rsid w:val="007A3A77"/>
    <w:rsid w:val="007C6189"/>
    <w:rsid w:val="007F53D7"/>
    <w:rsid w:val="008275CD"/>
    <w:rsid w:val="008333F0"/>
    <w:rsid w:val="00861A13"/>
    <w:rsid w:val="00862701"/>
    <w:rsid w:val="008A1459"/>
    <w:rsid w:val="008B6924"/>
    <w:rsid w:val="008D5701"/>
    <w:rsid w:val="00906A6A"/>
    <w:rsid w:val="00991951"/>
    <w:rsid w:val="009E1CBA"/>
    <w:rsid w:val="00A03C51"/>
    <w:rsid w:val="00A23DC6"/>
    <w:rsid w:val="00A40BA0"/>
    <w:rsid w:val="00AC7AEA"/>
    <w:rsid w:val="00AE41E4"/>
    <w:rsid w:val="00B168A8"/>
    <w:rsid w:val="00B60B38"/>
    <w:rsid w:val="00B7278F"/>
    <w:rsid w:val="00BD25F0"/>
    <w:rsid w:val="00BE7E47"/>
    <w:rsid w:val="00C035BA"/>
    <w:rsid w:val="00C363F2"/>
    <w:rsid w:val="00C545F2"/>
    <w:rsid w:val="00C63342"/>
    <w:rsid w:val="00CA6F3B"/>
    <w:rsid w:val="00CB07F0"/>
    <w:rsid w:val="00D4366C"/>
    <w:rsid w:val="00D66DFB"/>
    <w:rsid w:val="00D73B2A"/>
    <w:rsid w:val="00E021EB"/>
    <w:rsid w:val="00E10D3E"/>
    <w:rsid w:val="00E21C7D"/>
    <w:rsid w:val="00E30432"/>
    <w:rsid w:val="00E63C8C"/>
    <w:rsid w:val="00E94A60"/>
    <w:rsid w:val="00E97051"/>
    <w:rsid w:val="00ED7D35"/>
    <w:rsid w:val="00F27C5C"/>
    <w:rsid w:val="00F55FFD"/>
    <w:rsid w:val="00F641A2"/>
    <w:rsid w:val="00FA2E60"/>
    <w:rsid w:val="00FF2A3C"/>
    <w:rsid w:val="00FF2FEE"/>
    <w:rsid w:val="00FF7A10"/>
    <w:rsid w:val="0F716492"/>
    <w:rsid w:val="206E14AF"/>
    <w:rsid w:val="47F437B2"/>
    <w:rsid w:val="59E3650B"/>
    <w:rsid w:val="67A854FD"/>
    <w:rsid w:val="6D35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qFormat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qFormat/>
    <w:uiPriority w:val="0"/>
    <w:pPr>
      <w:jc w:val="both"/>
    </w:pPr>
    <w:rPr>
      <w:sz w:val="28"/>
    </w:rPr>
  </w:style>
  <w:style w:type="character" w:styleId="13">
    <w:name w:val="FollowedHyperlink"/>
    <w:basedOn w:val="8"/>
    <w:semiHidden/>
    <w:unhideWhenUsed/>
    <w:qFormat/>
    <w:uiPriority w:val="99"/>
    <w:rPr>
      <w:color w:val="800080"/>
      <w:u w:val="single"/>
    </w:rPr>
  </w:style>
  <w:style w:type="paragraph" w:styleId="14">
    <w:name w:val="footer"/>
    <w:basedOn w:val="1"/>
    <w:link w:val="20"/>
    <w:qFormat/>
    <w:uiPriority w:val="0"/>
    <w:pPr>
      <w:tabs>
        <w:tab w:val="center" w:pos="4819"/>
        <w:tab w:val="right" w:pos="9638"/>
      </w:tabs>
    </w:pPr>
  </w:style>
  <w:style w:type="paragraph" w:styleId="15">
    <w:name w:val="head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8"/>
    <w:unhideWhenUsed/>
    <w:qFormat/>
    <w:uiPriority w:val="99"/>
    <w:rPr>
      <w:color w:val="0000FF"/>
      <w:u w:val="single"/>
    </w:rPr>
  </w:style>
  <w:style w:type="paragraph" w:styleId="17">
    <w:name w:val="Normal (Web)"/>
    <w:basedOn w:val="1"/>
    <w:semiHidden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9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20">
    <w:name w:val="Piè di pagina Carattere"/>
    <w:basedOn w:val="8"/>
    <w:link w:val="14"/>
    <w:qFormat/>
    <w:uiPriority w:val="0"/>
  </w:style>
  <w:style w:type="paragraph" w:styleId="21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2">
    <w:name w:val="Intestazione Carattere"/>
    <w:basedOn w:val="8"/>
    <w:link w:val="15"/>
    <w:qFormat/>
    <w:uiPriority w:val="0"/>
  </w:style>
  <w:style w:type="character" w:customStyle="1" w:styleId="23">
    <w:name w:val="Titolo Carattere"/>
    <w:basedOn w:val="8"/>
    <w:link w:val="19"/>
    <w:qFormat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8"/>
    <w:link w:val="24"/>
    <w:qFormat/>
    <w:uiPriority w:val="99"/>
    <w:rPr>
      <w:sz w:val="22"/>
      <w:szCs w:val="22"/>
      <w:lang w:eastAsia="en-US"/>
    </w:rPr>
  </w:style>
  <w:style w:type="paragraph" w:customStyle="1" w:styleId="26">
    <w:name w:val="Normale1"/>
    <w:qFormat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it-IT" w:eastAsia="it-IT" w:bidi="ar-SA"/>
    </w:rPr>
  </w:style>
  <w:style w:type="paragraph" w:customStyle="1" w:styleId="27">
    <w:name w:val="Normal1"/>
    <w:qFormat/>
    <w:uiPriority w:val="0"/>
    <w:pPr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it-IT" w:eastAsia="it-IT" w:bidi="ar-SA"/>
    </w:rPr>
  </w:style>
  <w:style w:type="paragraph" w:customStyle="1" w:styleId="28">
    <w:name w:val="Body Text Indent 21"/>
    <w:basedOn w:val="1"/>
    <w:qFormat/>
    <w:uiPriority w:val="0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 w:cs="Arial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ARCHIMEDE</Company>
  <Pages>3</Pages>
  <Words>418</Words>
  <Characters>3133</Characters>
  <Lines>26</Lines>
  <Paragraphs>7</Paragraphs>
  <TotalTime>55</TotalTime>
  <ScaleCrop>false</ScaleCrop>
  <LinksUpToDate>false</LinksUpToDate>
  <CharactersWithSpaces>3544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2020-06-23T10:50:00Z</dcterms:created>
  <dc:creator>Anna Schettino</dc:creator>
  <cp:keywords>Modulistica; Verbali; Esami</cp:keywords>
  <cp:lastModifiedBy>LOREDANA LORENA</cp:lastModifiedBy>
  <cp:lastPrinted>2020-06-23T14:15:00Z</cp:lastPrinted>
  <dcterms:modified xsi:type="dcterms:W3CDTF">2024-08-18T16:18:41Z</dcterms:modified>
  <dc:title>VERBALE DELLA PROVA SCRITTA DI ……………………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183D4284F41741C9BE74E9407223F6C4_12</vt:lpwstr>
  </property>
</Properties>
</file>